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XSpec="center" w:tblpY="1052"/>
        <w:tblW w:w="10487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84"/>
        <w:gridCol w:w="709"/>
        <w:gridCol w:w="2637"/>
        <w:gridCol w:w="250"/>
        <w:gridCol w:w="6607"/>
      </w:tblGrid>
      <w:tr w:rsidR="003D1B71" w14:paraId="05819F38" w14:textId="77777777" w:rsidTr="00DD5807">
        <w:trPr>
          <w:trHeight w:val="2112"/>
        </w:trPr>
        <w:tc>
          <w:tcPr>
            <w:tcW w:w="3630" w:type="dxa"/>
            <w:gridSpan w:val="3"/>
            <w:vMerge w:val="restart"/>
            <w:tcBorders>
              <w:bottom w:val="nil"/>
            </w:tcBorders>
          </w:tcPr>
          <w:p w14:paraId="6E0632AC" w14:textId="294FD1AC" w:rsidR="003D1B71" w:rsidRDefault="002C12D8" w:rsidP="00D44BD6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58240" behindDoc="0" locked="0" layoutInCell="1" allowOverlap="1" wp14:anchorId="762B6B14" wp14:editId="766C8A9B">
                  <wp:simplePos x="0" y="0"/>
                  <wp:positionH relativeFrom="column">
                    <wp:posOffset>-48035</wp:posOffset>
                  </wp:positionH>
                  <wp:positionV relativeFrom="paragraph">
                    <wp:posOffset>387275</wp:posOffset>
                  </wp:positionV>
                  <wp:extent cx="1581150" cy="2372360"/>
                  <wp:effectExtent l="0" t="0" r="0" b="889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237236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0" w:type="dxa"/>
            <w:vMerge w:val="restart"/>
            <w:tcBorders>
              <w:bottom w:val="nil"/>
            </w:tcBorders>
          </w:tcPr>
          <w:p w14:paraId="7ED2DD5A" w14:textId="77777777" w:rsidR="003D1B71" w:rsidRPr="0056708E" w:rsidRDefault="003D1B71" w:rsidP="00D44BD6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7A82C30C" w14:textId="28E627E7" w:rsidR="003D1B71" w:rsidRPr="00310F17" w:rsidRDefault="00224C4B" w:rsidP="00D44BD6">
            <w:pPr>
              <w:pStyle w:val="Title"/>
            </w:pPr>
            <w:r>
              <w:t>Shaza</w:t>
            </w:r>
            <w:r w:rsidR="003D1B71" w:rsidRPr="00310F17">
              <w:br/>
            </w:r>
            <w:r>
              <w:t>Bashar Al-Massarani</w:t>
            </w:r>
            <w:r w:rsidR="00C22F11">
              <w:t xml:space="preserve"> -Resume</w:t>
            </w:r>
          </w:p>
        </w:tc>
      </w:tr>
      <w:tr w:rsidR="003D1B71" w:rsidRPr="00060C13" w14:paraId="28FD56BA" w14:textId="77777777" w:rsidTr="00DD5807">
        <w:trPr>
          <w:trHeight w:val="1589"/>
        </w:trPr>
        <w:tc>
          <w:tcPr>
            <w:tcW w:w="3630" w:type="dxa"/>
            <w:gridSpan w:val="3"/>
            <w:vMerge/>
            <w:tcBorders>
              <w:bottom w:val="nil"/>
            </w:tcBorders>
          </w:tcPr>
          <w:p w14:paraId="58C5E48F" w14:textId="77777777" w:rsidR="003D1B71" w:rsidRDefault="003D1B71" w:rsidP="00D44BD6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250" w:type="dxa"/>
            <w:vMerge/>
            <w:tcBorders>
              <w:bottom w:val="nil"/>
            </w:tcBorders>
          </w:tcPr>
          <w:p w14:paraId="3ADE2B26" w14:textId="77777777" w:rsidR="003D1B71" w:rsidRDefault="003D1B71" w:rsidP="00D44BD6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7F0006F0F8C440BABBCEF23DF4B1059C"/>
              </w:placeholder>
              <w:temporary/>
              <w:showingPlcHdr/>
              <w15:appearance w15:val="hidden"/>
            </w:sdtPr>
            <w:sdtContent>
              <w:p w14:paraId="782A2B8A" w14:textId="77777777" w:rsidR="003D1B71" w:rsidRPr="00E572D6" w:rsidRDefault="003D1B71" w:rsidP="00D44BD6">
                <w:pPr>
                  <w:pStyle w:val="Heading2"/>
                  <w:ind w:left="93" w:hanging="93"/>
                  <w:rPr>
                    <w:rFonts w:ascii="Calibri" w:hAnsi="Calibri" w:cs="Calibri"/>
                    <w:color w:val="0072C7"/>
                  </w:rPr>
                </w:pPr>
                <w:r w:rsidRPr="00AC6C7E">
                  <w:t>Experience</w:t>
                </w:r>
              </w:p>
            </w:sdtContent>
          </w:sdt>
          <w:p w14:paraId="39293FF2" w14:textId="15FAC163" w:rsidR="00B95235" w:rsidRPr="00383A86" w:rsidRDefault="00B95235" w:rsidP="00D44BD6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09" w:line="268" w:lineRule="auto"/>
              <w:ind w:left="450" w:right="-23" w:hanging="496"/>
              <w:contextualSpacing/>
            </w:pPr>
            <w:r w:rsidRPr="00F83AD5">
              <w:rPr>
                <w:b/>
                <w:bCs/>
              </w:rPr>
              <w:t xml:space="preserve">M&amp;E officer </w:t>
            </w:r>
            <w:r>
              <w:t>-</w:t>
            </w:r>
            <w:r w:rsidRPr="00383A86">
              <w:t xml:space="preserve"> Syrian Arab Red Crescent-Damascus-Head Quarter</w:t>
            </w:r>
            <w:r>
              <w:t>-</w:t>
            </w:r>
            <w:r w:rsidRPr="00383A86">
              <w:t xml:space="preserve"> since 2020 till now</w:t>
            </w:r>
            <w:r w:rsidRPr="00F83AD5">
              <w:rPr>
                <w:b/>
                <w:bCs/>
              </w:rPr>
              <w:t>,</w:t>
            </w:r>
          </w:p>
          <w:p w14:paraId="7E86FE6D" w14:textId="77777777" w:rsidR="00B95235" w:rsidRPr="00383A86" w:rsidRDefault="00B95235" w:rsidP="00D44BD6">
            <w:pPr>
              <w:pStyle w:val="ListParagraph"/>
              <w:widowControl/>
              <w:numPr>
                <w:ilvl w:val="0"/>
                <w:numId w:val="20"/>
              </w:numPr>
              <w:tabs>
                <w:tab w:val="left" w:pos="314"/>
              </w:tabs>
              <w:autoSpaceDE/>
              <w:autoSpaceDN/>
              <w:adjustRightInd/>
              <w:spacing w:after="109" w:line="268" w:lineRule="auto"/>
              <w:ind w:left="314" w:right="-23" w:hanging="314"/>
              <w:contextualSpacing/>
            </w:pPr>
            <w:r w:rsidRPr="00383A86">
              <w:t>Assist in the revision of the project log frame matrix, particularly in the areas of performance indicators and their measurement.</w:t>
            </w:r>
          </w:p>
          <w:p w14:paraId="1BDBA1CC" w14:textId="77777777" w:rsidR="00B95235" w:rsidRPr="00383A86" w:rsidRDefault="00B95235" w:rsidP="00D44BD6">
            <w:pPr>
              <w:pStyle w:val="ListParagraph"/>
              <w:widowControl/>
              <w:numPr>
                <w:ilvl w:val="0"/>
                <w:numId w:val="20"/>
              </w:numPr>
              <w:tabs>
                <w:tab w:val="left" w:pos="314"/>
              </w:tabs>
              <w:autoSpaceDE/>
              <w:autoSpaceDN/>
              <w:adjustRightInd/>
              <w:spacing w:after="109" w:line="268" w:lineRule="auto"/>
              <w:ind w:left="314" w:right="-23" w:hanging="314"/>
              <w:contextualSpacing/>
            </w:pPr>
            <w:r w:rsidRPr="00383A86">
              <w:t>Assist in the development and/or finalization of the project Work Plan and keep it updated in accordance with project activities and timeframes as relevant.</w:t>
            </w:r>
          </w:p>
          <w:p w14:paraId="53DACEDF" w14:textId="77777777" w:rsidR="00B95235" w:rsidRPr="00383A86" w:rsidRDefault="00B95235" w:rsidP="00D44BD6">
            <w:pPr>
              <w:pStyle w:val="ListParagraph"/>
              <w:widowControl/>
              <w:numPr>
                <w:ilvl w:val="0"/>
                <w:numId w:val="20"/>
              </w:numPr>
              <w:tabs>
                <w:tab w:val="left" w:pos="314"/>
              </w:tabs>
              <w:autoSpaceDE/>
              <w:autoSpaceDN/>
              <w:adjustRightInd/>
              <w:spacing w:after="109" w:line="268" w:lineRule="auto"/>
              <w:ind w:left="314" w:right="-23" w:hanging="314"/>
              <w:contextualSpacing/>
            </w:pPr>
            <w:r w:rsidRPr="00383A86">
              <w:t>Develop the overall framework, for project M&amp;E, for example, mid-term project review, impact assessment, final evaluation, and develop project Performance Monitoring Plan with relevant data collection systems.</w:t>
            </w:r>
          </w:p>
          <w:p w14:paraId="0C3F30F5" w14:textId="77777777" w:rsidR="00B95235" w:rsidRPr="00383A86" w:rsidRDefault="00B95235" w:rsidP="00D44BD6">
            <w:pPr>
              <w:pStyle w:val="ListParagraph"/>
              <w:widowControl/>
              <w:numPr>
                <w:ilvl w:val="0"/>
                <w:numId w:val="20"/>
              </w:numPr>
              <w:tabs>
                <w:tab w:val="left" w:pos="314"/>
              </w:tabs>
              <w:autoSpaceDE/>
              <w:autoSpaceDN/>
              <w:adjustRightInd/>
              <w:spacing w:after="109" w:line="268" w:lineRule="auto"/>
              <w:ind w:left="314" w:right="-23" w:hanging="314"/>
              <w:contextualSpacing/>
            </w:pPr>
            <w:r w:rsidRPr="00383A86">
              <w:t>Review the quality of existing data in the project subject areas, the methods of collecting it, and the degree to which it will provide good baseline statistics for impact evaluation.</w:t>
            </w:r>
          </w:p>
          <w:p w14:paraId="6F45E8B7" w14:textId="77777777" w:rsidR="00B95235" w:rsidRPr="00383A86" w:rsidRDefault="00B95235" w:rsidP="00D44BD6">
            <w:pPr>
              <w:pStyle w:val="ListParagraph"/>
              <w:widowControl/>
              <w:numPr>
                <w:ilvl w:val="0"/>
                <w:numId w:val="20"/>
              </w:numPr>
              <w:tabs>
                <w:tab w:val="left" w:pos="314"/>
              </w:tabs>
              <w:autoSpaceDE/>
              <w:autoSpaceDN/>
              <w:adjustRightInd/>
              <w:spacing w:after="109" w:line="268" w:lineRule="auto"/>
              <w:ind w:left="314" w:right="-23" w:hanging="314"/>
              <w:contextualSpacing/>
            </w:pPr>
            <w:r w:rsidRPr="00383A86">
              <w:t>Develop baseline data for each project component and for all project indicators</w:t>
            </w:r>
          </w:p>
          <w:p w14:paraId="67FD99C8" w14:textId="77777777" w:rsidR="00B95235" w:rsidRPr="00383A86" w:rsidRDefault="00B95235" w:rsidP="00D44BD6">
            <w:pPr>
              <w:pStyle w:val="ListParagraph"/>
              <w:widowControl/>
              <w:numPr>
                <w:ilvl w:val="0"/>
                <w:numId w:val="20"/>
              </w:numPr>
              <w:tabs>
                <w:tab w:val="left" w:pos="314"/>
              </w:tabs>
              <w:autoSpaceDE/>
              <w:autoSpaceDN/>
              <w:adjustRightInd/>
              <w:spacing w:after="109" w:line="268" w:lineRule="auto"/>
              <w:ind w:left="314" w:right="-23" w:hanging="314"/>
              <w:contextualSpacing/>
            </w:pPr>
            <w:r w:rsidRPr="00383A86">
              <w:t>Collect data on a regular basis to measure achievement against the performance indicators.</w:t>
            </w:r>
          </w:p>
          <w:p w14:paraId="07017DAE" w14:textId="77777777" w:rsidR="00B95235" w:rsidRPr="00383A86" w:rsidRDefault="00B95235" w:rsidP="00D44BD6">
            <w:pPr>
              <w:pStyle w:val="ListParagraph"/>
              <w:widowControl/>
              <w:numPr>
                <w:ilvl w:val="0"/>
                <w:numId w:val="20"/>
              </w:numPr>
              <w:tabs>
                <w:tab w:val="left" w:pos="314"/>
              </w:tabs>
              <w:autoSpaceDE/>
              <w:autoSpaceDN/>
              <w:adjustRightInd/>
              <w:spacing w:after="109" w:line="268" w:lineRule="auto"/>
              <w:ind w:left="314" w:right="-23" w:hanging="314"/>
              <w:contextualSpacing/>
            </w:pPr>
            <w:r w:rsidRPr="00383A86">
              <w:t>Check data quality with partners.</w:t>
            </w:r>
          </w:p>
          <w:p w14:paraId="5F3F1E87" w14:textId="77777777" w:rsidR="00B95235" w:rsidRPr="00383A86" w:rsidRDefault="00B95235" w:rsidP="00D44BD6">
            <w:pPr>
              <w:pStyle w:val="ListParagraph"/>
              <w:widowControl/>
              <w:numPr>
                <w:ilvl w:val="0"/>
                <w:numId w:val="20"/>
              </w:numPr>
              <w:tabs>
                <w:tab w:val="left" w:pos="314"/>
              </w:tabs>
              <w:autoSpaceDE/>
              <w:autoSpaceDN/>
              <w:adjustRightInd/>
              <w:spacing w:after="109" w:line="268" w:lineRule="auto"/>
              <w:ind w:left="314" w:right="-23" w:hanging="314"/>
              <w:contextualSpacing/>
            </w:pPr>
            <w:r w:rsidRPr="00383A86">
              <w:t>Maintain and administer the M&amp;E database; analyze and aggregate findings.</w:t>
            </w:r>
          </w:p>
          <w:p w14:paraId="1383023A" w14:textId="1CB1252D" w:rsidR="00B95235" w:rsidRDefault="00B95235" w:rsidP="00D44BD6">
            <w:pPr>
              <w:pStyle w:val="ListParagraph"/>
              <w:widowControl/>
              <w:numPr>
                <w:ilvl w:val="0"/>
                <w:numId w:val="20"/>
              </w:numPr>
              <w:tabs>
                <w:tab w:val="left" w:pos="314"/>
              </w:tabs>
              <w:autoSpaceDE/>
              <w:autoSpaceDN/>
              <w:adjustRightInd/>
              <w:spacing w:after="109" w:line="268" w:lineRule="auto"/>
              <w:ind w:left="314" w:right="-23" w:hanging="314"/>
              <w:contextualSpacing/>
            </w:pPr>
            <w:r w:rsidRPr="00383A86">
              <w:t>Support project progress reporting, project mid-term review, and final evaluation.</w:t>
            </w:r>
          </w:p>
          <w:p w14:paraId="52EBE2C0" w14:textId="77777777" w:rsidR="00E93190" w:rsidRPr="00383A86" w:rsidRDefault="00E93190" w:rsidP="00D44BD6">
            <w:pPr>
              <w:pStyle w:val="ListParagraph"/>
              <w:widowControl/>
              <w:numPr>
                <w:ilvl w:val="0"/>
                <w:numId w:val="0"/>
              </w:numPr>
              <w:autoSpaceDE/>
              <w:autoSpaceDN/>
              <w:adjustRightInd/>
              <w:spacing w:after="109" w:line="268" w:lineRule="auto"/>
              <w:ind w:left="518" w:hanging="93"/>
              <w:contextualSpacing/>
            </w:pPr>
          </w:p>
          <w:p w14:paraId="48BE5F1B" w14:textId="008FBD69" w:rsidR="00B95235" w:rsidRPr="00383A86" w:rsidRDefault="00B95235" w:rsidP="00D44BD6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109" w:line="268" w:lineRule="auto"/>
              <w:ind w:left="450" w:hanging="284"/>
              <w:contextualSpacing/>
            </w:pPr>
            <w:r w:rsidRPr="00E93190">
              <w:rPr>
                <w:b/>
                <w:bCs/>
              </w:rPr>
              <w:t>Hygiene promotion coordinator</w:t>
            </w:r>
            <w:r w:rsidRPr="00383A86">
              <w:t xml:space="preserve"> </w:t>
            </w:r>
            <w:r>
              <w:t>-</w:t>
            </w:r>
            <w:r w:rsidRPr="00383A86">
              <w:t xml:space="preserve"> Syrian Arab Red Crescent-</w:t>
            </w:r>
            <w:proofErr w:type="gramStart"/>
            <w:r w:rsidRPr="00383A86">
              <w:t>Homs</w:t>
            </w:r>
            <w:proofErr w:type="gramEnd"/>
            <w:r w:rsidRPr="00383A86">
              <w:t xml:space="preserve"> branch </w:t>
            </w:r>
            <w:r>
              <w:t>–</w:t>
            </w:r>
            <w:r w:rsidRPr="00383A86">
              <w:t xml:space="preserve"> </w:t>
            </w:r>
            <w:r>
              <w:t xml:space="preserve">since </w:t>
            </w:r>
            <w:r w:rsidRPr="00383A86">
              <w:t xml:space="preserve">2017 till </w:t>
            </w:r>
            <w:r>
              <w:t>2020</w:t>
            </w:r>
          </w:p>
          <w:p w14:paraId="4A5359F6" w14:textId="5FE6DE43" w:rsidR="00B95235" w:rsidRPr="00383A86" w:rsidRDefault="00672571" w:rsidP="00BA1F08">
            <w:pPr>
              <w:pStyle w:val="ListParagraph"/>
              <w:widowControl/>
              <w:numPr>
                <w:ilvl w:val="0"/>
                <w:numId w:val="20"/>
              </w:numPr>
              <w:tabs>
                <w:tab w:val="left" w:pos="314"/>
              </w:tabs>
              <w:autoSpaceDE/>
              <w:autoSpaceDN/>
              <w:adjustRightInd/>
              <w:spacing w:after="109" w:line="268" w:lineRule="auto"/>
              <w:ind w:left="314" w:right="-23" w:hanging="314"/>
              <w:contextualSpacing/>
            </w:pPr>
            <w:r>
              <w:t xml:space="preserve"> </w:t>
            </w:r>
            <w:r w:rsidR="00B95235" w:rsidRPr="00383A86">
              <w:t>Document and share lessons learned and success stories in relation to hygiene to inform future programming.</w:t>
            </w:r>
          </w:p>
          <w:p w14:paraId="7AAF1352" w14:textId="684EB0B1" w:rsidR="00B95235" w:rsidRPr="00383A86" w:rsidRDefault="00672571" w:rsidP="00BA1F08">
            <w:pPr>
              <w:pStyle w:val="ListParagraph"/>
              <w:widowControl/>
              <w:numPr>
                <w:ilvl w:val="0"/>
                <w:numId w:val="20"/>
              </w:numPr>
              <w:tabs>
                <w:tab w:val="left" w:pos="314"/>
              </w:tabs>
              <w:autoSpaceDE/>
              <w:autoSpaceDN/>
              <w:adjustRightInd/>
              <w:spacing w:after="109" w:line="268" w:lineRule="auto"/>
              <w:ind w:left="314" w:right="-23" w:hanging="314"/>
              <w:contextualSpacing/>
            </w:pPr>
            <w:r>
              <w:t xml:space="preserve"> </w:t>
            </w:r>
            <w:r w:rsidR="00B95235" w:rsidRPr="00383A86">
              <w:t>Ensure proper implementation of hygiene and sanitation component of WASH projects with-in allocated budget and timeline meeting international standards.</w:t>
            </w:r>
          </w:p>
          <w:p w14:paraId="298532A4" w14:textId="77777777" w:rsidR="00B95235" w:rsidRPr="00383A86" w:rsidRDefault="00B95235" w:rsidP="00BA1F08">
            <w:pPr>
              <w:pStyle w:val="ListParagraph"/>
              <w:widowControl/>
              <w:numPr>
                <w:ilvl w:val="0"/>
                <w:numId w:val="20"/>
              </w:numPr>
              <w:tabs>
                <w:tab w:val="left" w:pos="314"/>
              </w:tabs>
              <w:autoSpaceDE/>
              <w:autoSpaceDN/>
              <w:adjustRightInd/>
              <w:spacing w:after="109" w:line="268" w:lineRule="auto"/>
              <w:ind w:left="314" w:right="-23" w:hanging="314"/>
              <w:contextualSpacing/>
            </w:pPr>
            <w:r w:rsidRPr="00383A86">
              <w:lastRenderedPageBreak/>
              <w:t>Ensure integration of Water, sanitation and hygiene promotion components of projects.</w:t>
            </w:r>
          </w:p>
          <w:p w14:paraId="75F48F2C" w14:textId="77777777" w:rsidR="00B95235" w:rsidRPr="00383A86" w:rsidRDefault="00B95235" w:rsidP="00BA1F08">
            <w:pPr>
              <w:pStyle w:val="ListParagraph"/>
              <w:widowControl/>
              <w:numPr>
                <w:ilvl w:val="0"/>
                <w:numId w:val="20"/>
              </w:numPr>
              <w:tabs>
                <w:tab w:val="left" w:pos="314"/>
              </w:tabs>
              <w:autoSpaceDE/>
              <w:autoSpaceDN/>
              <w:adjustRightInd/>
              <w:spacing w:after="109" w:line="268" w:lineRule="auto"/>
              <w:ind w:left="314" w:right="-23" w:hanging="314"/>
              <w:contextualSpacing/>
            </w:pPr>
            <w:r w:rsidRPr="00383A86">
              <w:t>Prepare monthly field reports covering all hygiene and sanitation components and submit to Senior EH Officer.</w:t>
            </w:r>
          </w:p>
          <w:p w14:paraId="422583C5" w14:textId="77777777" w:rsidR="00B95235" w:rsidRPr="00383A86" w:rsidRDefault="00B95235" w:rsidP="00BA1F08">
            <w:pPr>
              <w:pStyle w:val="ListParagraph"/>
              <w:widowControl/>
              <w:numPr>
                <w:ilvl w:val="0"/>
                <w:numId w:val="20"/>
              </w:numPr>
              <w:tabs>
                <w:tab w:val="left" w:pos="314"/>
              </w:tabs>
              <w:autoSpaceDE/>
              <w:autoSpaceDN/>
              <w:adjustRightInd/>
              <w:spacing w:after="109" w:line="268" w:lineRule="auto"/>
              <w:ind w:left="314" w:right="-23" w:hanging="314"/>
              <w:contextualSpacing/>
            </w:pPr>
            <w:r w:rsidRPr="00383A86">
              <w:t>Undertake need assessments and contribute in the preparation of new proposals.</w:t>
            </w:r>
          </w:p>
          <w:p w14:paraId="343CEEEA" w14:textId="77777777" w:rsidR="00B95235" w:rsidRPr="00383A86" w:rsidRDefault="00B95235" w:rsidP="00BA1F08">
            <w:pPr>
              <w:pStyle w:val="ListParagraph"/>
              <w:widowControl/>
              <w:numPr>
                <w:ilvl w:val="0"/>
                <w:numId w:val="20"/>
              </w:numPr>
              <w:tabs>
                <w:tab w:val="left" w:pos="314"/>
              </w:tabs>
              <w:autoSpaceDE/>
              <w:autoSpaceDN/>
              <w:adjustRightInd/>
              <w:spacing w:after="109" w:line="268" w:lineRule="auto"/>
              <w:ind w:left="314" w:right="-23" w:hanging="314"/>
              <w:contextualSpacing/>
            </w:pPr>
            <w:r w:rsidRPr="00383A86">
              <w:t>Visit the camp regularly and provide on-site mentoring to hygiene and sanitation team in the camp.</w:t>
            </w:r>
          </w:p>
          <w:p w14:paraId="20A65263" w14:textId="77777777" w:rsidR="00B95235" w:rsidRPr="00383A86" w:rsidRDefault="00B95235" w:rsidP="00BA1F08">
            <w:pPr>
              <w:pStyle w:val="ListParagraph"/>
              <w:widowControl/>
              <w:numPr>
                <w:ilvl w:val="0"/>
                <w:numId w:val="20"/>
              </w:numPr>
              <w:tabs>
                <w:tab w:val="left" w:pos="314"/>
              </w:tabs>
              <w:autoSpaceDE/>
              <w:autoSpaceDN/>
              <w:adjustRightInd/>
              <w:spacing w:after="109" w:line="268" w:lineRule="auto"/>
              <w:ind w:left="314" w:right="-23" w:hanging="314"/>
              <w:contextualSpacing/>
            </w:pPr>
            <w:r w:rsidRPr="00383A86">
              <w:t>Ensure that   procurements are timely initiated, monitored and prioritized by the logistics team;</w:t>
            </w:r>
          </w:p>
          <w:p w14:paraId="27B36F77" w14:textId="77777777" w:rsidR="00B95235" w:rsidRPr="00383A86" w:rsidRDefault="00B95235" w:rsidP="00BA1F08">
            <w:pPr>
              <w:pStyle w:val="ListParagraph"/>
              <w:widowControl/>
              <w:numPr>
                <w:ilvl w:val="0"/>
                <w:numId w:val="20"/>
              </w:numPr>
              <w:tabs>
                <w:tab w:val="left" w:pos="314"/>
              </w:tabs>
              <w:autoSpaceDE/>
              <w:autoSpaceDN/>
              <w:adjustRightInd/>
              <w:spacing w:after="109" w:line="268" w:lineRule="auto"/>
              <w:ind w:left="314" w:right="-23" w:hanging="314"/>
              <w:contextualSpacing/>
            </w:pPr>
            <w:r w:rsidRPr="00383A86">
              <w:t>Monitor and ensure spending against plan, and analyze monthly financial reports.</w:t>
            </w:r>
          </w:p>
          <w:p w14:paraId="29C7F75B" w14:textId="77777777" w:rsidR="00B95235" w:rsidRPr="00383A86" w:rsidRDefault="00B95235" w:rsidP="00BA1F08">
            <w:pPr>
              <w:pStyle w:val="ListParagraph"/>
              <w:widowControl/>
              <w:numPr>
                <w:ilvl w:val="0"/>
                <w:numId w:val="20"/>
              </w:numPr>
              <w:tabs>
                <w:tab w:val="left" w:pos="314"/>
              </w:tabs>
              <w:autoSpaceDE/>
              <w:autoSpaceDN/>
              <w:adjustRightInd/>
              <w:spacing w:after="109" w:line="268" w:lineRule="auto"/>
              <w:ind w:left="314" w:right="-23" w:hanging="314"/>
              <w:contextualSpacing/>
            </w:pPr>
            <w:r w:rsidRPr="00383A86">
              <w:t>Ensure that program spending is in line with original plan and burn rate balances with implementation progress.</w:t>
            </w:r>
          </w:p>
          <w:p w14:paraId="04CDC4FA" w14:textId="77777777" w:rsidR="00E93190" w:rsidRDefault="00E93190" w:rsidP="00D44BD6">
            <w:pPr>
              <w:widowControl/>
              <w:autoSpaceDE/>
              <w:autoSpaceDN/>
              <w:adjustRightInd/>
              <w:spacing w:after="139" w:line="268" w:lineRule="auto"/>
              <w:ind w:left="93" w:hanging="172"/>
              <w:rPr>
                <w:b/>
                <w:bCs/>
              </w:rPr>
            </w:pPr>
          </w:p>
          <w:p w14:paraId="25A2D4F5" w14:textId="57A234BB" w:rsidR="00301FF4" w:rsidRPr="00383A86" w:rsidRDefault="00301FF4" w:rsidP="00D44BD6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139" w:line="268" w:lineRule="auto"/>
            </w:pPr>
            <w:r w:rsidRPr="001C3A42">
              <w:rPr>
                <w:b/>
                <w:bCs/>
              </w:rPr>
              <w:t>WASH trainer - SPHERE trainer</w:t>
            </w:r>
            <w:r w:rsidRPr="00383A86">
              <w:t xml:space="preserve"> </w:t>
            </w:r>
            <w:r>
              <w:t>-</w:t>
            </w:r>
            <w:r w:rsidRPr="00383A86">
              <w:t xml:space="preserve">Syrian Arab Red Crescent, </w:t>
            </w:r>
            <w:proofErr w:type="gramStart"/>
            <w:r w:rsidRPr="00383A86">
              <w:t>Homs</w:t>
            </w:r>
            <w:proofErr w:type="gramEnd"/>
            <w:r w:rsidRPr="00383A86">
              <w:t xml:space="preserve"> branch from 2014 till now</w:t>
            </w:r>
            <w:r>
              <w:t>-</w:t>
            </w:r>
            <w:r w:rsidRPr="00383A86">
              <w:t xml:space="preserve"> trained over 2000 volunteers in WASH and sphere training. </w:t>
            </w:r>
          </w:p>
          <w:p w14:paraId="72D07C7D" w14:textId="77777777" w:rsidR="00301FF4" w:rsidRPr="00383A86" w:rsidRDefault="00301FF4" w:rsidP="00BA1F08">
            <w:pPr>
              <w:pStyle w:val="ListParagraph"/>
              <w:widowControl/>
              <w:numPr>
                <w:ilvl w:val="0"/>
                <w:numId w:val="20"/>
              </w:numPr>
              <w:tabs>
                <w:tab w:val="left" w:pos="314"/>
              </w:tabs>
              <w:autoSpaceDE/>
              <w:autoSpaceDN/>
              <w:adjustRightInd/>
              <w:spacing w:after="109" w:line="268" w:lineRule="auto"/>
              <w:ind w:left="314" w:right="-23" w:hanging="314"/>
              <w:contextualSpacing/>
            </w:pPr>
            <w:r w:rsidRPr="00383A86">
              <w:t>Prepare the training package for health promotion trainings</w:t>
            </w:r>
          </w:p>
          <w:p w14:paraId="4344BE2C" w14:textId="77777777" w:rsidR="00301FF4" w:rsidRPr="00383A86" w:rsidRDefault="00301FF4" w:rsidP="00BA1F08">
            <w:pPr>
              <w:pStyle w:val="ListParagraph"/>
              <w:widowControl/>
              <w:numPr>
                <w:ilvl w:val="0"/>
                <w:numId w:val="20"/>
              </w:numPr>
              <w:tabs>
                <w:tab w:val="left" w:pos="314"/>
              </w:tabs>
              <w:autoSpaceDE/>
              <w:autoSpaceDN/>
              <w:adjustRightInd/>
              <w:spacing w:after="109" w:line="268" w:lineRule="auto"/>
              <w:ind w:left="314" w:right="-23" w:hanging="314"/>
              <w:contextualSpacing/>
            </w:pPr>
            <w:r w:rsidRPr="00383A86">
              <w:t>Train SARC volunteers about WASH and SPHERE basics</w:t>
            </w:r>
          </w:p>
          <w:p w14:paraId="3F407414" w14:textId="77777777" w:rsidR="00301FF4" w:rsidRPr="00383A86" w:rsidRDefault="00301FF4" w:rsidP="00BA1F08">
            <w:pPr>
              <w:pStyle w:val="ListParagraph"/>
              <w:widowControl/>
              <w:numPr>
                <w:ilvl w:val="0"/>
                <w:numId w:val="20"/>
              </w:numPr>
              <w:tabs>
                <w:tab w:val="left" w:pos="314"/>
              </w:tabs>
              <w:autoSpaceDE/>
              <w:autoSpaceDN/>
              <w:adjustRightInd/>
              <w:spacing w:after="109" w:line="268" w:lineRule="auto"/>
              <w:ind w:left="314" w:right="-23" w:hanging="314"/>
              <w:contextualSpacing/>
            </w:pPr>
            <w:r w:rsidRPr="00383A86">
              <w:t>Training of trainers for SARC volunteers in WASH and SPHERE department</w:t>
            </w:r>
          </w:p>
          <w:p w14:paraId="26B1F1CB" w14:textId="79275951" w:rsidR="00301FF4" w:rsidRDefault="00301FF4" w:rsidP="00BA1F08">
            <w:pPr>
              <w:pStyle w:val="ListParagraph"/>
              <w:widowControl/>
              <w:numPr>
                <w:ilvl w:val="0"/>
                <w:numId w:val="20"/>
              </w:numPr>
              <w:tabs>
                <w:tab w:val="left" w:pos="314"/>
              </w:tabs>
              <w:autoSpaceDE/>
              <w:autoSpaceDN/>
              <w:adjustRightInd/>
              <w:spacing w:after="109" w:line="268" w:lineRule="auto"/>
              <w:ind w:left="314" w:right="-23" w:hanging="314"/>
              <w:contextualSpacing/>
            </w:pPr>
            <w:r w:rsidRPr="00383A86">
              <w:t>Set up trainings budget, plans and reports.</w:t>
            </w:r>
          </w:p>
          <w:p w14:paraId="759A8237" w14:textId="77777777" w:rsidR="001C3A42" w:rsidRPr="00383A86" w:rsidRDefault="001C3A42" w:rsidP="00D44BD6">
            <w:pPr>
              <w:pStyle w:val="ListParagraph"/>
              <w:widowControl/>
              <w:numPr>
                <w:ilvl w:val="0"/>
                <w:numId w:val="0"/>
              </w:numPr>
              <w:autoSpaceDE/>
              <w:autoSpaceDN/>
              <w:adjustRightInd/>
              <w:spacing w:after="139" w:line="268" w:lineRule="auto"/>
              <w:ind w:left="93"/>
              <w:contextualSpacing/>
            </w:pPr>
          </w:p>
          <w:p w14:paraId="68316B44" w14:textId="42E87C09" w:rsidR="001C3A42" w:rsidRPr="001C3A42" w:rsidRDefault="001C3A42" w:rsidP="00D44BD6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</w:rPr>
            </w:pPr>
            <w:r w:rsidRPr="001C3A42">
              <w:rPr>
                <w:b/>
                <w:bCs/>
              </w:rPr>
              <w:t>Registration manager</w:t>
            </w:r>
            <w:r w:rsidRPr="001C3A42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-</w:t>
            </w:r>
            <w:r w:rsidRPr="001C3A42">
              <w:rPr>
                <w:rFonts w:ascii="Calibri" w:hAnsi="Calibri" w:cs="Calibri"/>
              </w:rPr>
              <w:t xml:space="preserve"> Child-friendly center of the Red Crescent in collaboration with UNICEF in </w:t>
            </w:r>
            <w:proofErr w:type="spellStart"/>
            <w:r w:rsidRPr="001C3A42">
              <w:rPr>
                <w:rFonts w:ascii="Calibri" w:hAnsi="Calibri" w:cs="Calibri"/>
              </w:rPr>
              <w:t>Hesyaa</w:t>
            </w:r>
            <w:proofErr w:type="spellEnd"/>
            <w:r w:rsidRPr="001C3A42">
              <w:rPr>
                <w:rFonts w:ascii="Calibri" w:hAnsi="Calibri" w:cs="Calibri"/>
              </w:rPr>
              <w:t>, Homs</w:t>
            </w:r>
            <w:r>
              <w:rPr>
                <w:rFonts w:ascii="Calibri" w:hAnsi="Calibri" w:cs="Calibri"/>
              </w:rPr>
              <w:t>-</w:t>
            </w:r>
            <w:r w:rsidRPr="001C3A42">
              <w:rPr>
                <w:rFonts w:ascii="Calibri" w:hAnsi="Calibri" w:cs="Calibri"/>
              </w:rPr>
              <w:t xml:space="preserve"> since 1/9/2013 till 1/6/2014. </w:t>
            </w:r>
          </w:p>
          <w:p w14:paraId="4AECF78E" w14:textId="71177948" w:rsidR="001C3A42" w:rsidRPr="00BA1F08" w:rsidRDefault="001C3A42" w:rsidP="00BA1F08">
            <w:pPr>
              <w:pStyle w:val="ListParagraph"/>
              <w:widowControl/>
              <w:numPr>
                <w:ilvl w:val="0"/>
                <w:numId w:val="20"/>
              </w:numPr>
              <w:tabs>
                <w:tab w:val="left" w:pos="314"/>
              </w:tabs>
              <w:autoSpaceDE/>
              <w:autoSpaceDN/>
              <w:adjustRightInd/>
              <w:spacing w:after="109" w:line="268" w:lineRule="auto"/>
              <w:ind w:left="314" w:right="-23" w:hanging="314"/>
              <w:contextualSpacing/>
            </w:pPr>
            <w:r w:rsidRPr="00BA1F08">
              <w:t>Attend and participate in local and international capacity building events as needed.</w:t>
            </w:r>
          </w:p>
          <w:p w14:paraId="7FE1D2FB" w14:textId="4A3474CA" w:rsidR="001C3A42" w:rsidRPr="00BA1F08" w:rsidRDefault="001C3A42" w:rsidP="00BA1F08">
            <w:pPr>
              <w:pStyle w:val="ListParagraph"/>
              <w:widowControl/>
              <w:numPr>
                <w:ilvl w:val="0"/>
                <w:numId w:val="20"/>
              </w:numPr>
              <w:tabs>
                <w:tab w:val="left" w:pos="314"/>
              </w:tabs>
              <w:autoSpaceDE/>
              <w:autoSpaceDN/>
              <w:adjustRightInd/>
              <w:spacing w:after="109" w:line="268" w:lineRule="auto"/>
              <w:ind w:left="314" w:right="-23" w:hanging="314"/>
              <w:contextualSpacing/>
            </w:pPr>
            <w:r w:rsidRPr="00BA1F08">
              <w:t>Attend and participate in spiritual nurture events and other organizational events.</w:t>
            </w:r>
          </w:p>
          <w:p w14:paraId="1567E391" w14:textId="6BAD0D55" w:rsidR="001C3A42" w:rsidRPr="00BA1F08" w:rsidRDefault="001C3A42" w:rsidP="00BA1F08">
            <w:pPr>
              <w:pStyle w:val="ListParagraph"/>
              <w:widowControl/>
              <w:numPr>
                <w:ilvl w:val="0"/>
                <w:numId w:val="20"/>
              </w:numPr>
              <w:tabs>
                <w:tab w:val="left" w:pos="314"/>
              </w:tabs>
              <w:autoSpaceDE/>
              <w:autoSpaceDN/>
              <w:adjustRightInd/>
              <w:spacing w:after="109" w:line="268" w:lineRule="auto"/>
              <w:ind w:left="314" w:right="-23" w:hanging="314"/>
              <w:contextualSpacing/>
            </w:pPr>
            <w:r w:rsidRPr="00BA1F08">
              <w:t xml:space="preserve">Support in building the capacity of local </w:t>
            </w:r>
            <w:proofErr w:type="gramStart"/>
            <w:r w:rsidRPr="00BA1F08">
              <w:t>partners based</w:t>
            </w:r>
            <w:proofErr w:type="gramEnd"/>
            <w:r w:rsidRPr="00BA1F08">
              <w:t xml:space="preserve"> organizations on how to assess, plan, design, implement, monitor and evaluate projects. Identify key protection threats affecting the child friendly spaces.</w:t>
            </w:r>
          </w:p>
          <w:p w14:paraId="4D91F93B" w14:textId="510181F2" w:rsidR="001C3A42" w:rsidRPr="00BA1F08" w:rsidRDefault="001C3A42" w:rsidP="00BA1F08">
            <w:pPr>
              <w:pStyle w:val="ListParagraph"/>
              <w:widowControl/>
              <w:numPr>
                <w:ilvl w:val="0"/>
                <w:numId w:val="20"/>
              </w:numPr>
              <w:tabs>
                <w:tab w:val="left" w:pos="314"/>
              </w:tabs>
              <w:autoSpaceDE/>
              <w:autoSpaceDN/>
              <w:adjustRightInd/>
              <w:spacing w:after="109" w:line="268" w:lineRule="auto"/>
              <w:ind w:left="314" w:right="-23" w:hanging="314"/>
              <w:contextualSpacing/>
            </w:pPr>
            <w:r w:rsidRPr="00BA1F08">
              <w:t>Identify safety issues and follow-up with the risk manager on the safety and security of the chosen locations Develop monthly operational progress reports with the support of the animators and the local partners.</w:t>
            </w:r>
          </w:p>
          <w:p w14:paraId="7413382D" w14:textId="3DA3E73C" w:rsidR="001C3A42" w:rsidRPr="00BA1F08" w:rsidRDefault="001C3A42" w:rsidP="00BA1F08">
            <w:pPr>
              <w:pStyle w:val="ListParagraph"/>
              <w:widowControl/>
              <w:numPr>
                <w:ilvl w:val="0"/>
                <w:numId w:val="20"/>
              </w:numPr>
              <w:tabs>
                <w:tab w:val="left" w:pos="314"/>
              </w:tabs>
              <w:autoSpaceDE/>
              <w:autoSpaceDN/>
              <w:adjustRightInd/>
              <w:spacing w:after="109" w:line="268" w:lineRule="auto"/>
              <w:ind w:left="314" w:right="-23" w:hanging="314"/>
              <w:contextualSpacing/>
            </w:pPr>
            <w:r w:rsidRPr="00BA1F08">
              <w:t>Prepare financial and narrative reports on the progress of the project. File all important records and correspondences related to the project</w:t>
            </w:r>
          </w:p>
          <w:p w14:paraId="268EC770" w14:textId="77777777" w:rsidR="001C3A42" w:rsidRPr="00BA1F08" w:rsidRDefault="001C3A42" w:rsidP="00BA1F08">
            <w:pPr>
              <w:pStyle w:val="ListParagraph"/>
              <w:widowControl/>
              <w:numPr>
                <w:ilvl w:val="0"/>
                <w:numId w:val="20"/>
              </w:numPr>
              <w:tabs>
                <w:tab w:val="left" w:pos="314"/>
              </w:tabs>
              <w:autoSpaceDE/>
              <w:autoSpaceDN/>
              <w:adjustRightInd/>
              <w:spacing w:after="109" w:line="268" w:lineRule="auto"/>
              <w:ind w:left="314" w:right="-23" w:hanging="314"/>
              <w:contextualSpacing/>
            </w:pPr>
            <w:r w:rsidRPr="00BA1F08">
              <w:lastRenderedPageBreak/>
              <w:t xml:space="preserve">Facilitate access to child-friendly spaces for all. </w:t>
            </w:r>
          </w:p>
          <w:p w14:paraId="7C1623C6" w14:textId="5E1A006A" w:rsidR="001C3A42" w:rsidRPr="00BA1F08" w:rsidRDefault="001C3A42" w:rsidP="00BA1F08">
            <w:pPr>
              <w:pStyle w:val="ListParagraph"/>
              <w:widowControl/>
              <w:numPr>
                <w:ilvl w:val="0"/>
                <w:numId w:val="20"/>
              </w:numPr>
              <w:tabs>
                <w:tab w:val="left" w:pos="314"/>
              </w:tabs>
              <w:autoSpaceDE/>
              <w:autoSpaceDN/>
              <w:adjustRightInd/>
              <w:spacing w:after="109" w:line="268" w:lineRule="auto"/>
              <w:ind w:left="314" w:right="-23" w:hanging="314"/>
              <w:contextualSpacing/>
            </w:pPr>
            <w:r w:rsidRPr="00BA1F08">
              <w:t xml:space="preserve">Participate in the recruitment of the animators that will be facilitating activities with children in the CFS. </w:t>
            </w:r>
          </w:p>
          <w:p w14:paraId="78676B4C" w14:textId="265CA850" w:rsidR="001C3A42" w:rsidRPr="00BA1F08" w:rsidRDefault="001C3A42" w:rsidP="00BA1F08">
            <w:pPr>
              <w:pStyle w:val="ListParagraph"/>
              <w:widowControl/>
              <w:numPr>
                <w:ilvl w:val="0"/>
                <w:numId w:val="20"/>
              </w:numPr>
              <w:tabs>
                <w:tab w:val="left" w:pos="314"/>
              </w:tabs>
              <w:autoSpaceDE/>
              <w:autoSpaceDN/>
              <w:adjustRightInd/>
              <w:spacing w:after="109" w:line="268" w:lineRule="auto"/>
              <w:ind w:left="314" w:right="-23" w:hanging="314"/>
              <w:contextualSpacing/>
            </w:pPr>
            <w:r w:rsidRPr="00BA1F08">
              <w:t xml:space="preserve">Ensure that minimum standards of the child friendly are considered. </w:t>
            </w:r>
          </w:p>
          <w:p w14:paraId="328C32EE" w14:textId="261632B8" w:rsidR="001C3A42" w:rsidRPr="00BA1F08" w:rsidRDefault="001C3A42" w:rsidP="00BA1F08">
            <w:pPr>
              <w:pStyle w:val="ListParagraph"/>
              <w:widowControl/>
              <w:numPr>
                <w:ilvl w:val="0"/>
                <w:numId w:val="20"/>
              </w:numPr>
              <w:tabs>
                <w:tab w:val="left" w:pos="314"/>
              </w:tabs>
              <w:autoSpaceDE/>
              <w:autoSpaceDN/>
              <w:adjustRightInd/>
              <w:spacing w:after="109" w:line="268" w:lineRule="auto"/>
              <w:ind w:left="314" w:right="-23" w:hanging="314"/>
              <w:contextualSpacing/>
            </w:pPr>
            <w:r w:rsidRPr="00BA1F08">
              <w:t>Support in conducting structured group activities such as art, cultural activities, sport, games, and life skills building ones.</w:t>
            </w:r>
          </w:p>
          <w:p w14:paraId="0D9738D6" w14:textId="2755CB73" w:rsidR="003D1B71" w:rsidRPr="00BA1F08" w:rsidRDefault="001C3A42" w:rsidP="00BA1F08">
            <w:pPr>
              <w:pStyle w:val="ListParagraph"/>
              <w:widowControl/>
              <w:numPr>
                <w:ilvl w:val="0"/>
                <w:numId w:val="20"/>
              </w:numPr>
              <w:tabs>
                <w:tab w:val="left" w:pos="314"/>
              </w:tabs>
              <w:autoSpaceDE/>
              <w:autoSpaceDN/>
              <w:adjustRightInd/>
              <w:spacing w:after="109" w:line="268" w:lineRule="auto"/>
              <w:ind w:left="314" w:right="-23" w:hanging="314"/>
              <w:contextualSpacing/>
            </w:pPr>
            <w:r w:rsidRPr="00BA1F08">
              <w:t>Develop the project action plan (according to the specific psychosocial needs of the children) and monitor its implementation with the support of World Vision local partners and the animators</w:t>
            </w: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24DDD351B77540239C5DE129F0CB1E1C"/>
              </w:placeholder>
              <w:temporary/>
              <w:showingPlcHdr/>
              <w15:appearance w15:val="hidden"/>
            </w:sdtPr>
            <w:sdtContent>
              <w:p w14:paraId="7D6C1413" w14:textId="77777777" w:rsidR="003D1B71" w:rsidRPr="00E572D6" w:rsidRDefault="003D1B71" w:rsidP="00D44BD6">
                <w:pPr>
                  <w:pStyle w:val="Heading2"/>
                  <w:ind w:left="360"/>
                  <w:rPr>
                    <w:rFonts w:ascii="Calibri" w:hAnsi="Calibri" w:cs="Calibri"/>
                    <w:color w:val="0072C7"/>
                  </w:rPr>
                </w:pPr>
                <w:r w:rsidRPr="00AC6C7E">
                  <w:t>Education</w:t>
                </w:r>
              </w:p>
            </w:sdtContent>
          </w:sdt>
          <w:p w14:paraId="7F2DE884" w14:textId="5ED5E695" w:rsidR="00823214" w:rsidRPr="00740017" w:rsidRDefault="00823214" w:rsidP="00D44BD6">
            <w:pPr>
              <w:pStyle w:val="SchoolName"/>
              <w:ind w:left="93" w:hanging="93"/>
            </w:pPr>
            <w:r>
              <w:t xml:space="preserve">University of people, online </w:t>
            </w:r>
            <w:r w:rsidR="00BC7478">
              <w:t>university</w:t>
            </w:r>
            <w:r>
              <w:t>-since 2021 till now</w:t>
            </w:r>
          </w:p>
          <w:p w14:paraId="4335BA03" w14:textId="425D385D" w:rsidR="00823214" w:rsidRPr="00823214" w:rsidRDefault="00823214" w:rsidP="00D44BD6">
            <w:pPr>
              <w:pStyle w:val="ListBullet"/>
              <w:ind w:left="93" w:hanging="93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Business administration </w:t>
            </w:r>
            <w:r w:rsidR="00F83AD5">
              <w:rPr>
                <w:rFonts w:ascii="Calibri" w:hAnsi="Calibri" w:cs="Calibri"/>
              </w:rPr>
              <w:t>master</w:t>
            </w:r>
          </w:p>
          <w:p w14:paraId="364B0ECB" w14:textId="6DFAA26A" w:rsidR="003D1B71" w:rsidRPr="00740017" w:rsidRDefault="00D205E8" w:rsidP="00D44BD6">
            <w:pPr>
              <w:pStyle w:val="SchoolName"/>
              <w:ind w:left="93" w:hanging="93"/>
            </w:pPr>
            <w:r>
              <w:t>Al Baath university</w:t>
            </w:r>
            <w:r w:rsidR="003D1B71" w:rsidRPr="00740017">
              <w:t xml:space="preserve">, </w:t>
            </w:r>
            <w:r>
              <w:t>Syria, Homs</w:t>
            </w:r>
            <w:r w:rsidR="00823214">
              <w:t>- 2016</w:t>
            </w:r>
          </w:p>
          <w:p w14:paraId="78835F2E" w14:textId="5B5336BC" w:rsidR="003D1B71" w:rsidRDefault="00D205E8" w:rsidP="00D44BD6">
            <w:pPr>
              <w:pStyle w:val="ListBullet"/>
              <w:ind w:left="93" w:hanging="93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French literature bachelorette </w:t>
            </w:r>
          </w:p>
          <w:p w14:paraId="22679EAB" w14:textId="5B6BBAD7" w:rsidR="00D205E8" w:rsidRDefault="00D205E8" w:rsidP="00D44BD6">
            <w:pPr>
              <w:pStyle w:val="ListBullet"/>
              <w:numPr>
                <w:ilvl w:val="0"/>
                <w:numId w:val="0"/>
              </w:numPr>
              <w:ind w:left="93" w:hanging="93"/>
              <w:rPr>
                <w:rFonts w:ascii="Calibri" w:hAnsi="Calibri" w:cs="Calibri"/>
              </w:rPr>
            </w:pPr>
          </w:p>
          <w:p w14:paraId="40F4ACF9" w14:textId="77777777" w:rsidR="00BC7478" w:rsidRPr="00BC7478" w:rsidRDefault="00BC7478" w:rsidP="00D44BD6">
            <w:pPr>
              <w:spacing w:after="36" w:line="259" w:lineRule="auto"/>
              <w:ind w:left="-5"/>
              <w:rPr>
                <w:rFonts w:asciiTheme="majorHAnsi" w:hAnsiTheme="majorHAnsi" w:cs="Georgia"/>
                <w:b/>
                <w:bCs/>
                <w:color w:val="0072C7" w:themeColor="accent2"/>
                <w:sz w:val="24"/>
                <w:szCs w:val="20"/>
                <w:u w:val="single"/>
              </w:rPr>
            </w:pPr>
            <w:r w:rsidRPr="00BC7478">
              <w:rPr>
                <w:rFonts w:asciiTheme="majorHAnsi" w:hAnsiTheme="majorHAnsi" w:cs="Georgia"/>
                <w:b/>
                <w:bCs/>
                <w:color w:val="0072C7" w:themeColor="accent2"/>
                <w:sz w:val="24"/>
                <w:szCs w:val="20"/>
                <w:u w:val="single"/>
              </w:rPr>
              <w:t xml:space="preserve">Training and Courses:  </w:t>
            </w:r>
          </w:p>
          <w:p w14:paraId="4EEBA3B8" w14:textId="77777777" w:rsidR="00BC7478" w:rsidRPr="00740017" w:rsidRDefault="00BC7478" w:rsidP="00D44BD6">
            <w:pPr>
              <w:pStyle w:val="ListBullet"/>
              <w:numPr>
                <w:ilvl w:val="0"/>
                <w:numId w:val="0"/>
              </w:numPr>
              <w:ind w:left="93" w:hanging="93"/>
              <w:rPr>
                <w:rFonts w:ascii="Calibri" w:hAnsi="Calibri" w:cs="Calibri"/>
              </w:rPr>
            </w:pPr>
          </w:p>
          <w:p w14:paraId="61C13609" w14:textId="77777777" w:rsidR="00BC7478" w:rsidRPr="00BA1F08" w:rsidRDefault="00BC7478" w:rsidP="00D44BD6">
            <w:pPr>
              <w:widowControl/>
              <w:numPr>
                <w:ilvl w:val="1"/>
                <w:numId w:val="7"/>
              </w:numPr>
              <w:autoSpaceDE/>
              <w:autoSpaceDN/>
              <w:adjustRightInd/>
              <w:spacing w:after="55" w:line="268" w:lineRule="auto"/>
              <w:ind w:hanging="360"/>
              <w:rPr>
                <w:sz w:val="20"/>
                <w:szCs w:val="24"/>
              </w:rPr>
            </w:pPr>
            <w:r w:rsidRPr="00BA1F08">
              <w:rPr>
                <w:sz w:val="20"/>
                <w:szCs w:val="24"/>
              </w:rPr>
              <w:t>Climate change in Damascus provided by ICRC in 2022</w:t>
            </w:r>
          </w:p>
          <w:p w14:paraId="4C42DDEC" w14:textId="77777777" w:rsidR="00BC7478" w:rsidRPr="00BA1F08" w:rsidRDefault="00BC7478" w:rsidP="00D44BD6">
            <w:pPr>
              <w:widowControl/>
              <w:numPr>
                <w:ilvl w:val="1"/>
                <w:numId w:val="7"/>
              </w:numPr>
              <w:autoSpaceDE/>
              <w:autoSpaceDN/>
              <w:adjustRightInd/>
              <w:spacing w:after="55" w:line="268" w:lineRule="auto"/>
              <w:ind w:hanging="360"/>
              <w:rPr>
                <w:sz w:val="20"/>
                <w:szCs w:val="24"/>
              </w:rPr>
            </w:pPr>
            <w:r w:rsidRPr="00BA1F08">
              <w:rPr>
                <w:sz w:val="20"/>
                <w:szCs w:val="24"/>
              </w:rPr>
              <w:t>Q&amp;A TOT in turkey from OUCHA in cooperation with SPHERE project 2019</w:t>
            </w:r>
          </w:p>
          <w:p w14:paraId="3C487ABB" w14:textId="77777777" w:rsidR="00BC7478" w:rsidRPr="00BA1F08" w:rsidRDefault="00BC7478" w:rsidP="00D44BD6">
            <w:pPr>
              <w:widowControl/>
              <w:numPr>
                <w:ilvl w:val="1"/>
                <w:numId w:val="7"/>
              </w:numPr>
              <w:autoSpaceDE/>
              <w:autoSpaceDN/>
              <w:adjustRightInd/>
              <w:spacing w:after="55" w:line="268" w:lineRule="auto"/>
              <w:ind w:hanging="360"/>
              <w:rPr>
                <w:sz w:val="20"/>
                <w:szCs w:val="24"/>
              </w:rPr>
            </w:pPr>
            <w:r w:rsidRPr="00BA1F08">
              <w:rPr>
                <w:sz w:val="20"/>
                <w:szCs w:val="24"/>
              </w:rPr>
              <w:t>WATER in emergency training in Kenya provided by ICRC in 2018</w:t>
            </w:r>
          </w:p>
          <w:p w14:paraId="43992329" w14:textId="77777777" w:rsidR="00BC7478" w:rsidRPr="00BA1F08" w:rsidRDefault="00BC7478" w:rsidP="00D44BD6">
            <w:pPr>
              <w:widowControl/>
              <w:numPr>
                <w:ilvl w:val="1"/>
                <w:numId w:val="7"/>
              </w:numPr>
              <w:autoSpaceDE/>
              <w:autoSpaceDN/>
              <w:adjustRightInd/>
              <w:spacing w:after="55" w:line="268" w:lineRule="auto"/>
              <w:ind w:hanging="360"/>
              <w:rPr>
                <w:sz w:val="20"/>
                <w:szCs w:val="24"/>
              </w:rPr>
            </w:pPr>
            <w:r w:rsidRPr="00BA1F08">
              <w:rPr>
                <w:sz w:val="20"/>
                <w:szCs w:val="24"/>
              </w:rPr>
              <w:t xml:space="preserve">WATER in emergency training in Lebanon provided by </w:t>
            </w:r>
            <w:proofErr w:type="spellStart"/>
            <w:r w:rsidRPr="00BA1F08">
              <w:rPr>
                <w:sz w:val="20"/>
                <w:szCs w:val="24"/>
              </w:rPr>
              <w:t>NorCross</w:t>
            </w:r>
            <w:proofErr w:type="spellEnd"/>
            <w:r w:rsidRPr="00BA1F08">
              <w:rPr>
                <w:sz w:val="20"/>
                <w:szCs w:val="24"/>
              </w:rPr>
              <w:t xml:space="preserve"> in 2017</w:t>
            </w:r>
          </w:p>
          <w:p w14:paraId="64E6C3D1" w14:textId="77777777" w:rsidR="00BC7478" w:rsidRPr="00BA1F08" w:rsidRDefault="00BC7478" w:rsidP="00D44BD6">
            <w:pPr>
              <w:widowControl/>
              <w:numPr>
                <w:ilvl w:val="1"/>
                <w:numId w:val="7"/>
              </w:numPr>
              <w:autoSpaceDE/>
              <w:autoSpaceDN/>
              <w:adjustRightInd/>
              <w:spacing w:after="55" w:line="268" w:lineRule="auto"/>
              <w:ind w:hanging="360"/>
              <w:rPr>
                <w:sz w:val="20"/>
                <w:szCs w:val="24"/>
              </w:rPr>
            </w:pPr>
            <w:r w:rsidRPr="00BA1F08">
              <w:rPr>
                <w:sz w:val="20"/>
                <w:szCs w:val="24"/>
              </w:rPr>
              <w:t xml:space="preserve">PMER training in Damascus from Syrian Red Crescent in Cooperation with </w:t>
            </w:r>
            <w:proofErr w:type="spellStart"/>
            <w:r w:rsidRPr="00BA1F08">
              <w:rPr>
                <w:sz w:val="20"/>
                <w:szCs w:val="24"/>
              </w:rPr>
              <w:t>NorCross</w:t>
            </w:r>
            <w:proofErr w:type="spellEnd"/>
            <w:r w:rsidRPr="00BA1F08">
              <w:rPr>
                <w:sz w:val="20"/>
                <w:szCs w:val="24"/>
              </w:rPr>
              <w:t xml:space="preserve"> 2017. </w:t>
            </w:r>
          </w:p>
          <w:p w14:paraId="03F326A9" w14:textId="77777777" w:rsidR="00BC7478" w:rsidRPr="00BA1F08" w:rsidRDefault="00BC7478" w:rsidP="00D44BD6">
            <w:pPr>
              <w:widowControl/>
              <w:numPr>
                <w:ilvl w:val="1"/>
                <w:numId w:val="7"/>
              </w:numPr>
              <w:autoSpaceDE/>
              <w:autoSpaceDN/>
              <w:adjustRightInd/>
              <w:spacing w:after="55" w:line="268" w:lineRule="auto"/>
              <w:ind w:hanging="360"/>
              <w:rPr>
                <w:sz w:val="20"/>
                <w:szCs w:val="24"/>
              </w:rPr>
            </w:pPr>
            <w:r w:rsidRPr="00BA1F08">
              <w:rPr>
                <w:sz w:val="20"/>
                <w:szCs w:val="24"/>
              </w:rPr>
              <w:t xml:space="preserve">Training in Disaster Management advanced from Syrian Red Crescent Homs branch 2016 </w:t>
            </w:r>
          </w:p>
          <w:p w14:paraId="221ECCEE" w14:textId="77777777" w:rsidR="00BC7478" w:rsidRPr="00BA1F08" w:rsidRDefault="00BC7478" w:rsidP="00D44BD6">
            <w:pPr>
              <w:widowControl/>
              <w:numPr>
                <w:ilvl w:val="1"/>
                <w:numId w:val="7"/>
              </w:numPr>
              <w:autoSpaceDE/>
              <w:autoSpaceDN/>
              <w:adjustRightInd/>
              <w:spacing w:after="55" w:line="268" w:lineRule="auto"/>
              <w:ind w:hanging="360"/>
              <w:rPr>
                <w:sz w:val="20"/>
                <w:szCs w:val="24"/>
              </w:rPr>
            </w:pPr>
            <w:r w:rsidRPr="00BA1F08">
              <w:rPr>
                <w:sz w:val="20"/>
                <w:szCs w:val="24"/>
              </w:rPr>
              <w:t xml:space="preserve">Sphere TOT in Gaziantep provided by UNOCHA, Human Appeal, and Sphere project 2015. </w:t>
            </w:r>
          </w:p>
          <w:p w14:paraId="12A88E65" w14:textId="2358BF8D" w:rsidR="00BC7478" w:rsidRPr="00BA1F08" w:rsidRDefault="00BC7478" w:rsidP="00D44BD6">
            <w:pPr>
              <w:widowControl/>
              <w:numPr>
                <w:ilvl w:val="1"/>
                <w:numId w:val="7"/>
              </w:numPr>
              <w:autoSpaceDE/>
              <w:autoSpaceDN/>
              <w:adjustRightInd/>
              <w:spacing w:after="55" w:line="268" w:lineRule="auto"/>
              <w:ind w:hanging="360"/>
              <w:rPr>
                <w:sz w:val="20"/>
                <w:szCs w:val="24"/>
              </w:rPr>
            </w:pPr>
            <w:r w:rsidRPr="00BA1F08">
              <w:rPr>
                <w:sz w:val="20"/>
                <w:szCs w:val="24"/>
              </w:rPr>
              <w:t xml:space="preserve">TOT in Hygiene Promotion in </w:t>
            </w:r>
            <w:r w:rsidR="00901AF6" w:rsidRPr="00BA1F08">
              <w:rPr>
                <w:sz w:val="20"/>
                <w:szCs w:val="24"/>
              </w:rPr>
              <w:t>Tartous</w:t>
            </w:r>
            <w:r w:rsidRPr="00BA1F08">
              <w:rPr>
                <w:sz w:val="20"/>
                <w:szCs w:val="24"/>
              </w:rPr>
              <w:t xml:space="preserve"> from Syrian Red Crescent in Cooperation with IMC in 2014  </w:t>
            </w:r>
          </w:p>
          <w:p w14:paraId="676B7A8D" w14:textId="77777777" w:rsidR="00BC7478" w:rsidRPr="00BA1F08" w:rsidRDefault="00BC7478" w:rsidP="00D44BD6">
            <w:pPr>
              <w:widowControl/>
              <w:numPr>
                <w:ilvl w:val="1"/>
                <w:numId w:val="7"/>
              </w:numPr>
              <w:autoSpaceDE/>
              <w:autoSpaceDN/>
              <w:adjustRightInd/>
              <w:spacing w:after="55" w:line="268" w:lineRule="auto"/>
              <w:ind w:hanging="360"/>
              <w:rPr>
                <w:sz w:val="20"/>
                <w:szCs w:val="24"/>
              </w:rPr>
            </w:pPr>
            <w:r w:rsidRPr="00BA1F08">
              <w:rPr>
                <w:sz w:val="20"/>
                <w:szCs w:val="24"/>
              </w:rPr>
              <w:t xml:space="preserve">Training in Disaster Management principles from Syrian Red Crescent Homs branch 2010. </w:t>
            </w:r>
          </w:p>
          <w:p w14:paraId="21496677" w14:textId="77777777" w:rsidR="00BC7478" w:rsidRPr="00BA1F08" w:rsidRDefault="00BC7478" w:rsidP="00D44BD6">
            <w:pPr>
              <w:widowControl/>
              <w:numPr>
                <w:ilvl w:val="1"/>
                <w:numId w:val="7"/>
              </w:numPr>
              <w:autoSpaceDE/>
              <w:autoSpaceDN/>
              <w:adjustRightInd/>
              <w:spacing w:after="17" w:line="268" w:lineRule="auto"/>
              <w:ind w:hanging="360"/>
              <w:rPr>
                <w:sz w:val="20"/>
                <w:szCs w:val="24"/>
              </w:rPr>
            </w:pPr>
            <w:r w:rsidRPr="00BA1F08">
              <w:rPr>
                <w:sz w:val="20"/>
                <w:szCs w:val="24"/>
              </w:rPr>
              <w:t xml:space="preserve">Monitoring and Evaluation workshop from Syrian Red Crescent 2013. </w:t>
            </w:r>
          </w:p>
          <w:p w14:paraId="17ECA4A5" w14:textId="4BF57DA5" w:rsidR="00BC7478" w:rsidRPr="00BA1F08" w:rsidRDefault="00BC7478" w:rsidP="00D44BD6">
            <w:pPr>
              <w:widowControl/>
              <w:numPr>
                <w:ilvl w:val="1"/>
                <w:numId w:val="7"/>
              </w:numPr>
              <w:autoSpaceDE/>
              <w:autoSpaceDN/>
              <w:adjustRightInd/>
              <w:spacing w:after="158" w:line="268" w:lineRule="auto"/>
              <w:ind w:hanging="360"/>
              <w:rPr>
                <w:sz w:val="20"/>
                <w:szCs w:val="24"/>
              </w:rPr>
            </w:pPr>
            <w:r w:rsidRPr="00BA1F08">
              <w:rPr>
                <w:sz w:val="20"/>
                <w:szCs w:val="24"/>
              </w:rPr>
              <w:t xml:space="preserve">Certificate in English conversation from </w:t>
            </w:r>
            <w:proofErr w:type="spellStart"/>
            <w:r w:rsidRPr="00BA1F08">
              <w:rPr>
                <w:sz w:val="20"/>
                <w:szCs w:val="24"/>
              </w:rPr>
              <w:t>Linguaphone</w:t>
            </w:r>
            <w:proofErr w:type="spellEnd"/>
            <w:r w:rsidRPr="00BA1F08">
              <w:rPr>
                <w:sz w:val="20"/>
                <w:szCs w:val="24"/>
              </w:rPr>
              <w:t xml:space="preserve"> center 2010. </w:t>
            </w:r>
          </w:p>
          <w:p w14:paraId="23E1FE5B" w14:textId="77777777" w:rsidR="00BA1F08" w:rsidRPr="00383A86" w:rsidRDefault="00BA1F08" w:rsidP="00BA1F08">
            <w:pPr>
              <w:widowControl/>
              <w:autoSpaceDE/>
              <w:autoSpaceDN/>
              <w:adjustRightInd/>
              <w:spacing w:after="158" w:line="268" w:lineRule="auto"/>
              <w:ind w:left="705"/>
            </w:pPr>
          </w:p>
          <w:p w14:paraId="4666D14A" w14:textId="77777777" w:rsidR="00BC7478" w:rsidRPr="00BC7478" w:rsidRDefault="00BC7478" w:rsidP="00D44BD6">
            <w:pPr>
              <w:spacing w:after="36" w:line="259" w:lineRule="auto"/>
              <w:ind w:left="-5"/>
              <w:rPr>
                <w:rFonts w:asciiTheme="majorHAnsi" w:hAnsiTheme="majorHAnsi" w:cs="Georgia"/>
                <w:b/>
                <w:bCs/>
                <w:color w:val="0072C7" w:themeColor="accent2"/>
                <w:sz w:val="24"/>
                <w:szCs w:val="20"/>
                <w:u w:val="single"/>
              </w:rPr>
            </w:pPr>
            <w:r w:rsidRPr="00BC7478">
              <w:rPr>
                <w:rFonts w:asciiTheme="majorHAnsi" w:hAnsiTheme="majorHAnsi" w:cs="Georgia"/>
                <w:b/>
                <w:bCs/>
                <w:color w:val="0072C7" w:themeColor="accent2"/>
                <w:sz w:val="24"/>
                <w:szCs w:val="20"/>
                <w:u w:val="single"/>
              </w:rPr>
              <w:t xml:space="preserve">Skills:  </w:t>
            </w:r>
          </w:p>
          <w:p w14:paraId="7177D8B3" w14:textId="77777777" w:rsidR="00BC7478" w:rsidRPr="00BA1F08" w:rsidRDefault="00BC7478" w:rsidP="00BA1F08">
            <w:pPr>
              <w:widowControl/>
              <w:numPr>
                <w:ilvl w:val="1"/>
                <w:numId w:val="7"/>
              </w:numPr>
              <w:autoSpaceDE/>
              <w:autoSpaceDN/>
              <w:adjustRightInd/>
              <w:spacing w:after="55" w:line="268" w:lineRule="auto"/>
              <w:ind w:hanging="360"/>
              <w:rPr>
                <w:sz w:val="20"/>
                <w:szCs w:val="24"/>
              </w:rPr>
            </w:pPr>
            <w:r w:rsidRPr="00BA1F08">
              <w:rPr>
                <w:sz w:val="20"/>
                <w:szCs w:val="24"/>
              </w:rPr>
              <w:t>Strong communication skills; oral, written, and presentation skills.</w:t>
            </w:r>
          </w:p>
          <w:p w14:paraId="1DC13C8C" w14:textId="77777777" w:rsidR="00BC7478" w:rsidRPr="00BA1F08" w:rsidRDefault="00BC7478" w:rsidP="00BA1F08">
            <w:pPr>
              <w:widowControl/>
              <w:numPr>
                <w:ilvl w:val="1"/>
                <w:numId w:val="7"/>
              </w:numPr>
              <w:autoSpaceDE/>
              <w:autoSpaceDN/>
              <w:adjustRightInd/>
              <w:spacing w:after="55" w:line="268" w:lineRule="auto"/>
              <w:ind w:hanging="360"/>
              <w:rPr>
                <w:sz w:val="20"/>
                <w:szCs w:val="24"/>
              </w:rPr>
            </w:pPr>
            <w:r w:rsidRPr="00BA1F08">
              <w:rPr>
                <w:sz w:val="20"/>
                <w:szCs w:val="24"/>
              </w:rPr>
              <w:t>Strong management skills (Managing, motivating, and developing staff)</w:t>
            </w:r>
          </w:p>
          <w:p w14:paraId="193C8188" w14:textId="77777777" w:rsidR="00BC7478" w:rsidRPr="00BA1F08" w:rsidRDefault="00BC7478" w:rsidP="00BA1F08">
            <w:pPr>
              <w:widowControl/>
              <w:numPr>
                <w:ilvl w:val="1"/>
                <w:numId w:val="7"/>
              </w:numPr>
              <w:autoSpaceDE/>
              <w:autoSpaceDN/>
              <w:adjustRightInd/>
              <w:spacing w:after="55" w:line="268" w:lineRule="auto"/>
              <w:ind w:hanging="360"/>
              <w:rPr>
                <w:sz w:val="20"/>
                <w:szCs w:val="24"/>
              </w:rPr>
            </w:pPr>
            <w:r w:rsidRPr="00BA1F08">
              <w:rPr>
                <w:sz w:val="20"/>
                <w:szCs w:val="24"/>
              </w:rPr>
              <w:t>Team player.</w:t>
            </w:r>
          </w:p>
          <w:p w14:paraId="4141FA80" w14:textId="77777777" w:rsidR="00BC7478" w:rsidRPr="00BA1F08" w:rsidRDefault="00BC7478" w:rsidP="00BA1F08">
            <w:pPr>
              <w:widowControl/>
              <w:numPr>
                <w:ilvl w:val="1"/>
                <w:numId w:val="7"/>
              </w:numPr>
              <w:autoSpaceDE/>
              <w:autoSpaceDN/>
              <w:adjustRightInd/>
              <w:spacing w:after="55" w:line="268" w:lineRule="auto"/>
              <w:ind w:hanging="360"/>
              <w:rPr>
                <w:sz w:val="20"/>
                <w:szCs w:val="24"/>
              </w:rPr>
            </w:pPr>
            <w:r w:rsidRPr="00BA1F08">
              <w:rPr>
                <w:sz w:val="20"/>
                <w:szCs w:val="24"/>
              </w:rPr>
              <w:t>Ready to work in difficult environmental conditions</w:t>
            </w:r>
          </w:p>
          <w:p w14:paraId="1B33CDE7" w14:textId="77777777" w:rsidR="00BC7478" w:rsidRPr="00BA1F08" w:rsidRDefault="00BC7478" w:rsidP="00BA1F08">
            <w:pPr>
              <w:widowControl/>
              <w:numPr>
                <w:ilvl w:val="1"/>
                <w:numId w:val="7"/>
              </w:numPr>
              <w:autoSpaceDE/>
              <w:autoSpaceDN/>
              <w:adjustRightInd/>
              <w:spacing w:after="55" w:line="268" w:lineRule="auto"/>
              <w:ind w:hanging="360"/>
              <w:rPr>
                <w:sz w:val="20"/>
                <w:szCs w:val="24"/>
              </w:rPr>
            </w:pPr>
            <w:r w:rsidRPr="00BA1F08">
              <w:rPr>
                <w:sz w:val="20"/>
                <w:szCs w:val="24"/>
              </w:rPr>
              <w:t>Must be flexible and culturally sensitive.</w:t>
            </w:r>
          </w:p>
          <w:p w14:paraId="2D6EE2BF" w14:textId="42A78B05" w:rsidR="00BC7478" w:rsidRPr="00BA1F08" w:rsidRDefault="00BC7478" w:rsidP="00BA1F08">
            <w:pPr>
              <w:widowControl/>
              <w:numPr>
                <w:ilvl w:val="1"/>
                <w:numId w:val="7"/>
              </w:numPr>
              <w:autoSpaceDE/>
              <w:autoSpaceDN/>
              <w:adjustRightInd/>
              <w:spacing w:after="55" w:line="268" w:lineRule="auto"/>
              <w:ind w:hanging="360"/>
              <w:rPr>
                <w:sz w:val="20"/>
                <w:szCs w:val="24"/>
              </w:rPr>
            </w:pPr>
            <w:r w:rsidRPr="00BA1F08">
              <w:rPr>
                <w:sz w:val="20"/>
                <w:szCs w:val="24"/>
              </w:rPr>
              <w:t xml:space="preserve">Previous experience of working in an </w:t>
            </w:r>
            <w:r w:rsidR="00BA1F08">
              <w:rPr>
                <w:sz w:val="20"/>
                <w:szCs w:val="24"/>
              </w:rPr>
              <w:t>I</w:t>
            </w:r>
            <w:r w:rsidRPr="00BA1F08">
              <w:rPr>
                <w:sz w:val="20"/>
                <w:szCs w:val="24"/>
              </w:rPr>
              <w:t xml:space="preserve">NGOs environment  </w:t>
            </w:r>
          </w:p>
          <w:p w14:paraId="11FD8C56" w14:textId="77777777" w:rsidR="00BC7478" w:rsidRPr="00383A86" w:rsidRDefault="00BC7478" w:rsidP="00D44BD6">
            <w:pPr>
              <w:spacing w:after="60" w:line="259" w:lineRule="auto"/>
            </w:pPr>
            <w:r w:rsidRPr="00383A86">
              <w:t xml:space="preserve"> </w:t>
            </w:r>
          </w:p>
          <w:p w14:paraId="46FD75A4" w14:textId="77777777" w:rsidR="00BC7478" w:rsidRPr="00BC7478" w:rsidRDefault="00BC7478" w:rsidP="00D44BD6">
            <w:pPr>
              <w:spacing w:after="36" w:line="259" w:lineRule="auto"/>
              <w:ind w:left="-5"/>
              <w:rPr>
                <w:rFonts w:asciiTheme="majorHAnsi" w:hAnsiTheme="majorHAnsi" w:cs="Georgia"/>
                <w:b/>
                <w:bCs/>
                <w:color w:val="0072C7" w:themeColor="accent2"/>
                <w:sz w:val="24"/>
                <w:szCs w:val="20"/>
                <w:u w:val="single"/>
              </w:rPr>
            </w:pPr>
            <w:r w:rsidRPr="00BC7478">
              <w:rPr>
                <w:rFonts w:asciiTheme="majorHAnsi" w:hAnsiTheme="majorHAnsi" w:cs="Georgia"/>
                <w:b/>
                <w:bCs/>
                <w:color w:val="0072C7" w:themeColor="accent2"/>
                <w:sz w:val="24"/>
                <w:szCs w:val="20"/>
                <w:u w:val="single"/>
              </w:rPr>
              <w:t xml:space="preserve">Languages:  </w:t>
            </w:r>
          </w:p>
          <w:p w14:paraId="0496E97A" w14:textId="77777777" w:rsidR="00BC7478" w:rsidRPr="00383A86" w:rsidRDefault="00BC7478" w:rsidP="00D44BD6">
            <w:pPr>
              <w:widowControl/>
              <w:numPr>
                <w:ilvl w:val="1"/>
                <w:numId w:val="7"/>
              </w:numPr>
              <w:autoSpaceDE/>
              <w:autoSpaceDN/>
              <w:adjustRightInd/>
              <w:spacing w:after="100" w:line="268" w:lineRule="auto"/>
              <w:ind w:hanging="360"/>
            </w:pPr>
            <w:r w:rsidRPr="00383A86">
              <w:t xml:space="preserve">Mother language: Arabic  </w:t>
            </w:r>
          </w:p>
          <w:p w14:paraId="2C879914" w14:textId="77777777" w:rsidR="00BC7478" w:rsidRPr="00383A86" w:rsidRDefault="00BC7478" w:rsidP="00D44BD6">
            <w:pPr>
              <w:widowControl/>
              <w:numPr>
                <w:ilvl w:val="1"/>
                <w:numId w:val="7"/>
              </w:numPr>
              <w:autoSpaceDE/>
              <w:autoSpaceDN/>
              <w:adjustRightInd/>
              <w:spacing w:line="268" w:lineRule="auto"/>
              <w:ind w:hanging="360"/>
            </w:pPr>
            <w:r w:rsidRPr="00383A86">
              <w:t xml:space="preserve">Other languages: English, French  </w:t>
            </w:r>
          </w:p>
          <w:p w14:paraId="69087119" w14:textId="77777777" w:rsidR="00BC7478" w:rsidRPr="00383A86" w:rsidRDefault="00BC7478" w:rsidP="00D44BD6">
            <w:pPr>
              <w:spacing w:after="58" w:line="259" w:lineRule="auto"/>
            </w:pPr>
            <w:r w:rsidRPr="00383A86">
              <w:t xml:space="preserve"> </w:t>
            </w:r>
          </w:p>
          <w:p w14:paraId="03E7CE50" w14:textId="77777777" w:rsidR="00BC7478" w:rsidRPr="00BC7478" w:rsidRDefault="00BC7478" w:rsidP="00D44BD6">
            <w:pPr>
              <w:spacing w:after="36" w:line="259" w:lineRule="auto"/>
              <w:ind w:left="-5"/>
              <w:rPr>
                <w:rFonts w:asciiTheme="majorHAnsi" w:hAnsiTheme="majorHAnsi" w:cs="Georgia"/>
                <w:b/>
                <w:bCs/>
                <w:color w:val="0072C7" w:themeColor="accent2"/>
                <w:sz w:val="24"/>
                <w:szCs w:val="20"/>
                <w:u w:val="single"/>
              </w:rPr>
            </w:pPr>
            <w:r w:rsidRPr="00BC7478">
              <w:rPr>
                <w:rFonts w:asciiTheme="majorHAnsi" w:hAnsiTheme="majorHAnsi" w:cs="Georgia"/>
                <w:b/>
                <w:bCs/>
                <w:color w:val="0072C7" w:themeColor="accent2"/>
                <w:sz w:val="24"/>
                <w:szCs w:val="20"/>
                <w:u w:val="single"/>
              </w:rPr>
              <w:t xml:space="preserve">Computer:  </w:t>
            </w:r>
          </w:p>
          <w:p w14:paraId="6EE27AB2" w14:textId="77777777" w:rsidR="00BC7478" w:rsidRPr="00383A86" w:rsidRDefault="00BC7478" w:rsidP="00D44BD6">
            <w:pPr>
              <w:widowControl/>
              <w:numPr>
                <w:ilvl w:val="1"/>
                <w:numId w:val="7"/>
              </w:numPr>
              <w:autoSpaceDE/>
              <w:autoSpaceDN/>
              <w:adjustRightInd/>
              <w:spacing w:after="13" w:line="268" w:lineRule="auto"/>
              <w:ind w:hanging="360"/>
            </w:pPr>
            <w:r w:rsidRPr="00383A86">
              <w:t xml:space="preserve">Microsoft office  </w:t>
            </w:r>
          </w:p>
          <w:p w14:paraId="018A023E" w14:textId="77777777" w:rsidR="00BC7478" w:rsidRPr="00BC7478" w:rsidRDefault="00BC7478" w:rsidP="00D44BD6">
            <w:pPr>
              <w:spacing w:after="36" w:line="259" w:lineRule="auto"/>
              <w:ind w:left="-5"/>
              <w:rPr>
                <w:rFonts w:asciiTheme="majorHAnsi" w:hAnsiTheme="majorHAnsi" w:cs="Georgia"/>
                <w:b/>
                <w:bCs/>
                <w:color w:val="0072C7" w:themeColor="accent2"/>
                <w:sz w:val="24"/>
                <w:szCs w:val="20"/>
                <w:u w:val="single"/>
              </w:rPr>
            </w:pPr>
            <w:r w:rsidRPr="00BC7478">
              <w:rPr>
                <w:rFonts w:asciiTheme="majorHAnsi" w:hAnsiTheme="majorHAnsi" w:cs="Georgia"/>
                <w:b/>
                <w:bCs/>
                <w:color w:val="0072C7" w:themeColor="accent2"/>
                <w:sz w:val="24"/>
                <w:szCs w:val="20"/>
                <w:u w:val="single"/>
              </w:rPr>
              <w:t xml:space="preserve">References: </w:t>
            </w:r>
          </w:p>
          <w:p w14:paraId="2684B681" w14:textId="77777777" w:rsidR="00BC7478" w:rsidRPr="00060C13" w:rsidRDefault="00BC7478" w:rsidP="00D44BD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line="257" w:lineRule="auto"/>
              <w:ind w:hanging="360"/>
              <w:rPr>
                <w:rStyle w:val="5yl5"/>
              </w:rPr>
            </w:pPr>
            <w:proofErr w:type="spellStart"/>
            <w:r w:rsidRPr="00060C13">
              <w:rPr>
                <w:rStyle w:val="5yl5"/>
              </w:rPr>
              <w:t>Mhd</w:t>
            </w:r>
            <w:proofErr w:type="spellEnd"/>
            <w:r w:rsidRPr="00060C13">
              <w:rPr>
                <w:rStyle w:val="5yl5"/>
              </w:rPr>
              <w:t xml:space="preserve">. </w:t>
            </w:r>
            <w:proofErr w:type="spellStart"/>
            <w:r w:rsidRPr="00060C13">
              <w:rPr>
                <w:rStyle w:val="5yl5"/>
              </w:rPr>
              <w:t>Anmar</w:t>
            </w:r>
            <w:proofErr w:type="spellEnd"/>
            <w:r w:rsidRPr="00060C13">
              <w:rPr>
                <w:rStyle w:val="5yl5"/>
              </w:rPr>
              <w:t xml:space="preserve"> Oyon Al </w:t>
            </w:r>
            <w:proofErr w:type="spellStart"/>
            <w:r w:rsidRPr="00060C13">
              <w:rPr>
                <w:rStyle w:val="5yl5"/>
              </w:rPr>
              <w:t>sood</w:t>
            </w:r>
            <w:proofErr w:type="spellEnd"/>
            <w:r w:rsidRPr="00060C13">
              <w:rPr>
                <w:rStyle w:val="5yl5"/>
              </w:rPr>
              <w:t xml:space="preserve"> – Senior cash-based intervention assistant – UNHCR – 0949644775</w:t>
            </w:r>
          </w:p>
          <w:p w14:paraId="4C5A2C42" w14:textId="77777777" w:rsidR="00BC7478" w:rsidRDefault="00BC7478" w:rsidP="00D44BD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line="257" w:lineRule="auto"/>
              <w:ind w:hanging="360"/>
              <w:rPr>
                <w:rStyle w:val="5yl5"/>
              </w:rPr>
            </w:pPr>
            <w:r>
              <w:rPr>
                <w:rStyle w:val="5yl5"/>
              </w:rPr>
              <w:t>Mario Nassar</w:t>
            </w:r>
            <w:r w:rsidRPr="00383A86">
              <w:rPr>
                <w:rStyle w:val="5yl5"/>
              </w:rPr>
              <w:t xml:space="preserve"> </w:t>
            </w:r>
            <w:r>
              <w:rPr>
                <w:rStyle w:val="5yl5"/>
              </w:rPr>
              <w:t>-Regional PMER officer, Norcross</w:t>
            </w:r>
            <w:r w:rsidRPr="004759BC">
              <w:t xml:space="preserve"> </w:t>
            </w:r>
            <w:r>
              <w:t xml:space="preserve">- </w:t>
            </w:r>
            <w:r w:rsidRPr="004759BC">
              <w:rPr>
                <w:rStyle w:val="5yl5"/>
              </w:rPr>
              <w:t>mario.nassar@redcross.no</w:t>
            </w:r>
            <w:r>
              <w:rPr>
                <w:rStyle w:val="5yl5"/>
              </w:rPr>
              <w:t>-</w:t>
            </w:r>
            <w:r w:rsidRPr="00383A86">
              <w:rPr>
                <w:rStyle w:val="5yl5"/>
              </w:rPr>
              <w:t xml:space="preserve"> </w:t>
            </w:r>
            <w:r>
              <w:rPr>
                <w:rStyle w:val="5yl5"/>
              </w:rPr>
              <w:t>0096171884046</w:t>
            </w:r>
          </w:p>
          <w:p w14:paraId="3A60CA90" w14:textId="77777777" w:rsidR="00BC7478" w:rsidRPr="00383A86" w:rsidRDefault="00BC7478" w:rsidP="00D44BD6">
            <w:pPr>
              <w:spacing w:line="257" w:lineRule="auto"/>
            </w:pPr>
          </w:p>
          <w:p w14:paraId="69276FEA" w14:textId="7F911BF7" w:rsidR="003D1B71" w:rsidRPr="0056708E" w:rsidRDefault="003D1B71" w:rsidP="00D44BD6">
            <w:pPr>
              <w:ind w:left="93" w:hanging="93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D1B71" w14:paraId="505657D6" w14:textId="77777777" w:rsidTr="00DD5807">
        <w:trPr>
          <w:trHeight w:val="1164"/>
        </w:trPr>
        <w:tc>
          <w:tcPr>
            <w:tcW w:w="284" w:type="dxa"/>
          </w:tcPr>
          <w:p w14:paraId="19F4D492" w14:textId="77777777" w:rsidR="003D1B71" w:rsidRPr="0056708E" w:rsidRDefault="003D1B71" w:rsidP="00D44BD6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3346" w:type="dxa"/>
            <w:gridSpan w:val="2"/>
          </w:tcPr>
          <w:p w14:paraId="608BA4F4" w14:textId="77777777" w:rsidR="003D1B71" w:rsidRPr="0056708E" w:rsidRDefault="003D1B71" w:rsidP="00D44BD6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50" w:type="dxa"/>
            <w:vMerge/>
          </w:tcPr>
          <w:p w14:paraId="6843FC28" w14:textId="77777777" w:rsidR="003D1B71" w:rsidRDefault="003D1B71" w:rsidP="00D44BD6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32D6A5E" w14:textId="77777777" w:rsidR="003D1B71" w:rsidRPr="00590471" w:rsidRDefault="003D1B71" w:rsidP="00D44BD6"/>
        </w:tc>
      </w:tr>
      <w:tr w:rsidR="003D1B71" w14:paraId="4D58BBDE" w14:textId="77777777" w:rsidTr="00DD5807">
        <w:trPr>
          <w:trHeight w:val="543"/>
        </w:trPr>
        <w:tc>
          <w:tcPr>
            <w:tcW w:w="284" w:type="dxa"/>
          </w:tcPr>
          <w:p w14:paraId="1B7495B8" w14:textId="77777777" w:rsidR="003D1B71" w:rsidRDefault="003D1B71" w:rsidP="00D44BD6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14:paraId="62A079AD" w14:textId="77777777" w:rsidR="003D1B71" w:rsidRPr="00376291" w:rsidRDefault="003D1B71" w:rsidP="00D44BD6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20133D8" wp14:editId="132ED0EB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ECC24D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37" w:type="dxa"/>
            <w:vAlign w:val="center"/>
          </w:tcPr>
          <w:p w14:paraId="4168C6C7" w14:textId="2FD1BD28" w:rsidR="003D1B71" w:rsidRPr="00380FD1" w:rsidRDefault="00224C4B" w:rsidP="00D44BD6">
            <w:pPr>
              <w:pStyle w:val="Information"/>
            </w:pPr>
            <w:r>
              <w:t xml:space="preserve">Syria </w:t>
            </w:r>
          </w:p>
          <w:p w14:paraId="6B9E8D77" w14:textId="3B275D3E" w:rsidR="003D1B71" w:rsidRPr="00380FD1" w:rsidRDefault="00224C4B" w:rsidP="00D44BD6">
            <w:pPr>
              <w:pStyle w:val="Information"/>
            </w:pPr>
            <w:r>
              <w:t>Homs</w:t>
            </w:r>
          </w:p>
        </w:tc>
        <w:tc>
          <w:tcPr>
            <w:tcW w:w="250" w:type="dxa"/>
            <w:vMerge/>
          </w:tcPr>
          <w:p w14:paraId="3CA611E1" w14:textId="77777777" w:rsidR="003D1B71" w:rsidRDefault="003D1B71" w:rsidP="00D44BD6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A08C41F" w14:textId="77777777" w:rsidR="003D1B71" w:rsidRDefault="003D1B71" w:rsidP="00D44BD6">
            <w:pPr>
              <w:pStyle w:val="Heading1"/>
            </w:pPr>
          </w:p>
        </w:tc>
      </w:tr>
      <w:tr w:rsidR="003D1B71" w14:paraId="08697022" w14:textId="77777777" w:rsidTr="00DD5807">
        <w:trPr>
          <w:trHeight w:val="183"/>
        </w:trPr>
        <w:tc>
          <w:tcPr>
            <w:tcW w:w="284" w:type="dxa"/>
          </w:tcPr>
          <w:p w14:paraId="602C0EFC" w14:textId="77777777" w:rsidR="003D1B71" w:rsidRPr="00376291" w:rsidRDefault="003D1B71" w:rsidP="00D44BD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346" w:type="dxa"/>
            <w:gridSpan w:val="2"/>
            <w:vAlign w:val="center"/>
          </w:tcPr>
          <w:p w14:paraId="1547C380" w14:textId="77777777" w:rsidR="003D1B71" w:rsidRPr="00376291" w:rsidRDefault="003D1B71" w:rsidP="00D44BD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50" w:type="dxa"/>
            <w:vMerge/>
          </w:tcPr>
          <w:p w14:paraId="7D23B2D4" w14:textId="77777777" w:rsidR="003D1B71" w:rsidRDefault="003D1B71" w:rsidP="00D44BD6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D906B18" w14:textId="77777777" w:rsidR="003D1B71" w:rsidRDefault="003D1B71" w:rsidP="00D44BD6">
            <w:pPr>
              <w:pStyle w:val="Heading1"/>
            </w:pPr>
          </w:p>
        </w:tc>
      </w:tr>
      <w:tr w:rsidR="003D1B71" w14:paraId="0CC04E1A" w14:textId="77777777" w:rsidTr="00DD5807">
        <w:trPr>
          <w:trHeight w:val="624"/>
        </w:trPr>
        <w:tc>
          <w:tcPr>
            <w:tcW w:w="284" w:type="dxa"/>
          </w:tcPr>
          <w:p w14:paraId="4FFF77DB" w14:textId="77777777" w:rsidR="003D1B71" w:rsidRDefault="003D1B71" w:rsidP="00D44BD6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14:paraId="16A5EC8B" w14:textId="77777777" w:rsidR="003D1B71" w:rsidRPr="00376291" w:rsidRDefault="003D1B71" w:rsidP="00D44BD6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6118CFC" wp14:editId="6A5A4934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DF605C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E2sODQAAF8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37" w:type="dxa"/>
            <w:vAlign w:val="center"/>
          </w:tcPr>
          <w:p w14:paraId="76705E1E" w14:textId="1403B0E5" w:rsidR="003D1B71" w:rsidRPr="00380FD1" w:rsidRDefault="00224C4B" w:rsidP="00D44BD6">
            <w:pPr>
              <w:pStyle w:val="Information"/>
            </w:pPr>
            <w:r>
              <w:t>00963998845935</w:t>
            </w:r>
          </w:p>
        </w:tc>
        <w:tc>
          <w:tcPr>
            <w:tcW w:w="250" w:type="dxa"/>
            <w:vMerge/>
          </w:tcPr>
          <w:p w14:paraId="4FD7ABFE" w14:textId="77777777" w:rsidR="003D1B71" w:rsidRDefault="003D1B71" w:rsidP="00D44BD6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FEE1C4C" w14:textId="77777777" w:rsidR="003D1B71" w:rsidRDefault="003D1B71" w:rsidP="00D44BD6">
            <w:pPr>
              <w:pStyle w:val="Heading1"/>
            </w:pPr>
          </w:p>
        </w:tc>
      </w:tr>
      <w:tr w:rsidR="003D1B71" w14:paraId="1E4AA3A0" w14:textId="77777777" w:rsidTr="00DD5807">
        <w:trPr>
          <w:trHeight w:val="183"/>
        </w:trPr>
        <w:tc>
          <w:tcPr>
            <w:tcW w:w="284" w:type="dxa"/>
          </w:tcPr>
          <w:p w14:paraId="488101A7" w14:textId="77777777" w:rsidR="003D1B71" w:rsidRPr="00376291" w:rsidRDefault="003D1B71" w:rsidP="00D44BD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346" w:type="dxa"/>
            <w:gridSpan w:val="2"/>
            <w:vAlign w:val="center"/>
          </w:tcPr>
          <w:p w14:paraId="18294514" w14:textId="77777777" w:rsidR="003D1B71" w:rsidRPr="00376291" w:rsidRDefault="003D1B71" w:rsidP="00D44BD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50" w:type="dxa"/>
            <w:vMerge/>
          </w:tcPr>
          <w:p w14:paraId="024BC8D7" w14:textId="77777777" w:rsidR="003D1B71" w:rsidRDefault="003D1B71" w:rsidP="00D44BD6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06498E7" w14:textId="77777777" w:rsidR="003D1B71" w:rsidRDefault="003D1B71" w:rsidP="00D44BD6">
            <w:pPr>
              <w:pStyle w:val="Heading1"/>
            </w:pPr>
          </w:p>
        </w:tc>
      </w:tr>
      <w:tr w:rsidR="003D1B71" w14:paraId="27367573" w14:textId="77777777" w:rsidTr="00DD5807">
        <w:trPr>
          <w:trHeight w:val="633"/>
        </w:trPr>
        <w:tc>
          <w:tcPr>
            <w:tcW w:w="284" w:type="dxa"/>
          </w:tcPr>
          <w:p w14:paraId="3073E31A" w14:textId="77777777" w:rsidR="003D1B71" w:rsidRDefault="003D1B71" w:rsidP="00D44BD6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14:paraId="68DC3C34" w14:textId="77777777" w:rsidR="003D1B71" w:rsidRPr="00376291" w:rsidRDefault="003D1B71" w:rsidP="00D44BD6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4B74FCC" wp14:editId="277CFAE9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05F03F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GTg1DIAALX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37" w:type="dxa"/>
            <w:vAlign w:val="center"/>
          </w:tcPr>
          <w:p w14:paraId="63FE75F9" w14:textId="5572BD76" w:rsidR="003D1B71" w:rsidRPr="00380FD1" w:rsidRDefault="00224C4B" w:rsidP="00D44BD6">
            <w:pPr>
              <w:pStyle w:val="Information"/>
            </w:pPr>
            <w:r>
              <w:t>Shaza.massarani@gmail.com</w:t>
            </w:r>
          </w:p>
        </w:tc>
        <w:tc>
          <w:tcPr>
            <w:tcW w:w="250" w:type="dxa"/>
            <w:vMerge/>
          </w:tcPr>
          <w:p w14:paraId="3400BE8E" w14:textId="77777777" w:rsidR="003D1B71" w:rsidRDefault="003D1B71" w:rsidP="00D44BD6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B9B130C" w14:textId="77777777" w:rsidR="003D1B71" w:rsidRDefault="003D1B71" w:rsidP="00D44BD6">
            <w:pPr>
              <w:pStyle w:val="Heading1"/>
            </w:pPr>
          </w:p>
        </w:tc>
      </w:tr>
      <w:tr w:rsidR="003D1B71" w14:paraId="7F9747E0" w14:textId="77777777" w:rsidTr="00DD5807">
        <w:trPr>
          <w:trHeight w:val="174"/>
        </w:trPr>
        <w:tc>
          <w:tcPr>
            <w:tcW w:w="284" w:type="dxa"/>
          </w:tcPr>
          <w:p w14:paraId="6F447831" w14:textId="77777777" w:rsidR="003D1B71" w:rsidRPr="00376291" w:rsidRDefault="003D1B71" w:rsidP="00D44BD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346" w:type="dxa"/>
            <w:gridSpan w:val="2"/>
            <w:vAlign w:val="center"/>
          </w:tcPr>
          <w:p w14:paraId="30C3F194" w14:textId="77777777" w:rsidR="003D1B71" w:rsidRPr="00376291" w:rsidRDefault="003D1B71" w:rsidP="00D44BD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50" w:type="dxa"/>
            <w:vMerge/>
          </w:tcPr>
          <w:p w14:paraId="68178551" w14:textId="77777777" w:rsidR="003D1B71" w:rsidRDefault="003D1B71" w:rsidP="00D44BD6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9626A5C" w14:textId="77777777" w:rsidR="003D1B71" w:rsidRDefault="003D1B71" w:rsidP="00D44BD6">
            <w:pPr>
              <w:pStyle w:val="Heading1"/>
            </w:pPr>
          </w:p>
        </w:tc>
      </w:tr>
      <w:tr w:rsidR="003D1B71" w14:paraId="4F1DE326" w14:textId="77777777" w:rsidTr="00DD5807">
        <w:trPr>
          <w:trHeight w:val="633"/>
        </w:trPr>
        <w:tc>
          <w:tcPr>
            <w:tcW w:w="284" w:type="dxa"/>
          </w:tcPr>
          <w:p w14:paraId="69AD5143" w14:textId="77777777" w:rsidR="003D1B71" w:rsidRDefault="003D1B71" w:rsidP="00D44BD6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14:paraId="39135EF7" w14:textId="77777777" w:rsidR="003D1B71" w:rsidRPr="00376291" w:rsidRDefault="003D1B71" w:rsidP="00D44BD6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0B28029" wp14:editId="5AEB4B42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006F4A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8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37" w:type="dxa"/>
            <w:vAlign w:val="center"/>
          </w:tcPr>
          <w:p w14:paraId="372F0B96" w14:textId="61E698AE" w:rsidR="003D1B71" w:rsidRPr="00380FD1" w:rsidRDefault="00224C4B" w:rsidP="00D44BD6">
            <w:pPr>
              <w:pStyle w:val="Information"/>
            </w:pPr>
            <w:r>
              <w:t>Shaza Al Massarani</w:t>
            </w:r>
          </w:p>
        </w:tc>
        <w:tc>
          <w:tcPr>
            <w:tcW w:w="250" w:type="dxa"/>
            <w:vMerge/>
          </w:tcPr>
          <w:p w14:paraId="22DC5BE0" w14:textId="77777777" w:rsidR="003D1B71" w:rsidRDefault="003D1B71" w:rsidP="00D44BD6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ABD66CE" w14:textId="77777777" w:rsidR="003D1B71" w:rsidRDefault="003D1B71" w:rsidP="00D44BD6">
            <w:pPr>
              <w:pStyle w:val="Heading1"/>
            </w:pPr>
          </w:p>
        </w:tc>
      </w:tr>
      <w:tr w:rsidR="003D1B71" w14:paraId="6ED616FB" w14:textId="77777777" w:rsidTr="00DD5807">
        <w:trPr>
          <w:trHeight w:val="2448"/>
        </w:trPr>
        <w:tc>
          <w:tcPr>
            <w:tcW w:w="284" w:type="dxa"/>
          </w:tcPr>
          <w:p w14:paraId="489FFB73" w14:textId="77777777" w:rsidR="003D1B71" w:rsidRPr="0056708E" w:rsidRDefault="003D1B71" w:rsidP="00D44BD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3346" w:type="dxa"/>
            <w:gridSpan w:val="2"/>
          </w:tcPr>
          <w:p w14:paraId="3C7E5207" w14:textId="77777777" w:rsidR="003D1B71" w:rsidRPr="0056708E" w:rsidRDefault="003D1B71" w:rsidP="00D44BD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50" w:type="dxa"/>
          </w:tcPr>
          <w:p w14:paraId="551DBBEC" w14:textId="77777777" w:rsidR="003D1B71" w:rsidRDefault="003D1B71" w:rsidP="00D44BD6"/>
        </w:tc>
        <w:tc>
          <w:tcPr>
            <w:tcW w:w="6607" w:type="dxa"/>
            <w:vMerge/>
          </w:tcPr>
          <w:p w14:paraId="70BF1D5B" w14:textId="77777777" w:rsidR="003D1B71" w:rsidRDefault="003D1B71" w:rsidP="00D44BD6"/>
        </w:tc>
      </w:tr>
    </w:tbl>
    <w:p w14:paraId="263C7CD1" w14:textId="77777777"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19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659C5F" w14:textId="77777777" w:rsidR="003C1D5E" w:rsidRDefault="003C1D5E" w:rsidP="00590471">
      <w:r>
        <w:separator/>
      </w:r>
    </w:p>
  </w:endnote>
  <w:endnote w:type="continuationSeparator" w:id="0">
    <w:p w14:paraId="5C147DC3" w14:textId="77777777" w:rsidR="003C1D5E" w:rsidRDefault="003C1D5E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EE84C3" w14:textId="77777777" w:rsidR="003C1D5E" w:rsidRDefault="003C1D5E" w:rsidP="00590471">
      <w:r>
        <w:separator/>
      </w:r>
    </w:p>
  </w:footnote>
  <w:footnote w:type="continuationSeparator" w:id="0">
    <w:p w14:paraId="42E95D7D" w14:textId="77777777" w:rsidR="003C1D5E" w:rsidRDefault="003C1D5E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37519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A52027F" wp14:editId="1736A8A4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1EC538" id="Group 26" o:spid="_x0000_s1026" alt="&quot;&quot;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D88BB6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0CAD0449"/>
    <w:multiLevelType w:val="hybridMultilevel"/>
    <w:tmpl w:val="2C80AC9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96E10"/>
    <w:multiLevelType w:val="hybridMultilevel"/>
    <w:tmpl w:val="64242940"/>
    <w:lvl w:ilvl="0" w:tplc="A984CF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5F11F4"/>
    <w:multiLevelType w:val="hybridMultilevel"/>
    <w:tmpl w:val="B944E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B50E29"/>
    <w:multiLevelType w:val="hybridMultilevel"/>
    <w:tmpl w:val="C1EAA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CA4189"/>
    <w:multiLevelType w:val="hybridMultilevel"/>
    <w:tmpl w:val="4B78966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846266E">
      <w:numFmt w:val="bullet"/>
      <w:lvlText w:val="•"/>
      <w:lvlJc w:val="left"/>
      <w:pPr>
        <w:ind w:left="1800" w:hanging="720"/>
      </w:pPr>
      <w:rPr>
        <w:rFonts w:ascii="Calibri" w:eastAsia="Times New Roman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9E0A88"/>
    <w:multiLevelType w:val="hybridMultilevel"/>
    <w:tmpl w:val="A55AF5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21624E2"/>
    <w:multiLevelType w:val="hybridMultilevel"/>
    <w:tmpl w:val="73B67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8202C9"/>
    <w:multiLevelType w:val="hybridMultilevel"/>
    <w:tmpl w:val="3B6C108C"/>
    <w:lvl w:ilvl="0" w:tplc="04090009">
      <w:start w:val="1"/>
      <w:numFmt w:val="bullet"/>
      <w:lvlText w:val=""/>
      <w:lvlJc w:val="left"/>
      <w:pPr>
        <w:ind w:left="14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1" w15:restartNumberingAfterBreak="0">
    <w:nsid w:val="4BA40998"/>
    <w:multiLevelType w:val="hybridMultilevel"/>
    <w:tmpl w:val="8D626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585067"/>
    <w:multiLevelType w:val="hybridMultilevel"/>
    <w:tmpl w:val="85547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E660DE"/>
    <w:multiLevelType w:val="hybridMultilevel"/>
    <w:tmpl w:val="DCB82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916A9D"/>
    <w:multiLevelType w:val="hybridMultilevel"/>
    <w:tmpl w:val="977AB6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4526304"/>
    <w:multiLevelType w:val="hybridMultilevel"/>
    <w:tmpl w:val="A6104ACE"/>
    <w:lvl w:ilvl="0" w:tplc="A984CF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A84D42"/>
    <w:multiLevelType w:val="hybridMultilevel"/>
    <w:tmpl w:val="5164B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5821AC"/>
    <w:multiLevelType w:val="hybridMultilevel"/>
    <w:tmpl w:val="CBB46C44"/>
    <w:lvl w:ilvl="0" w:tplc="A984CF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7D3504"/>
    <w:multiLevelType w:val="hybridMultilevel"/>
    <w:tmpl w:val="B484986E"/>
    <w:lvl w:ilvl="0" w:tplc="CE423CCE">
      <w:start w:val="1"/>
      <w:numFmt w:val="bullet"/>
      <w:lvlText w:val="-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1">
      <w:start w:val="1"/>
      <w:numFmt w:val="bullet"/>
      <w:lvlText w:val=""/>
      <w:lvlJc w:val="left"/>
      <w:pPr>
        <w:ind w:left="705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C0E5ADE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D2E0808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272CC88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34EF556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21236A4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0F40F10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CE8216E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216095A"/>
    <w:multiLevelType w:val="hybridMultilevel"/>
    <w:tmpl w:val="2E887758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145" w:hanging="360"/>
      </w:pPr>
    </w:lvl>
    <w:lvl w:ilvl="2" w:tplc="FFFFFFFF" w:tentative="1">
      <w:start w:val="1"/>
      <w:numFmt w:val="lowerRoman"/>
      <w:lvlText w:val="%3."/>
      <w:lvlJc w:val="right"/>
      <w:pPr>
        <w:ind w:left="2865" w:hanging="180"/>
      </w:pPr>
    </w:lvl>
    <w:lvl w:ilvl="3" w:tplc="FFFFFFFF" w:tentative="1">
      <w:start w:val="1"/>
      <w:numFmt w:val="decimal"/>
      <w:lvlText w:val="%4."/>
      <w:lvlJc w:val="left"/>
      <w:pPr>
        <w:ind w:left="3585" w:hanging="360"/>
      </w:pPr>
    </w:lvl>
    <w:lvl w:ilvl="4" w:tplc="FFFFFFFF" w:tentative="1">
      <w:start w:val="1"/>
      <w:numFmt w:val="lowerLetter"/>
      <w:lvlText w:val="%5."/>
      <w:lvlJc w:val="left"/>
      <w:pPr>
        <w:ind w:left="4305" w:hanging="360"/>
      </w:pPr>
    </w:lvl>
    <w:lvl w:ilvl="5" w:tplc="FFFFFFFF" w:tentative="1">
      <w:start w:val="1"/>
      <w:numFmt w:val="lowerRoman"/>
      <w:lvlText w:val="%6."/>
      <w:lvlJc w:val="right"/>
      <w:pPr>
        <w:ind w:left="5025" w:hanging="180"/>
      </w:pPr>
    </w:lvl>
    <w:lvl w:ilvl="6" w:tplc="FFFFFFFF" w:tentative="1">
      <w:start w:val="1"/>
      <w:numFmt w:val="decimal"/>
      <w:lvlText w:val="%7."/>
      <w:lvlJc w:val="left"/>
      <w:pPr>
        <w:ind w:left="5745" w:hanging="360"/>
      </w:pPr>
    </w:lvl>
    <w:lvl w:ilvl="7" w:tplc="FFFFFFFF" w:tentative="1">
      <w:start w:val="1"/>
      <w:numFmt w:val="lowerLetter"/>
      <w:lvlText w:val="%8."/>
      <w:lvlJc w:val="left"/>
      <w:pPr>
        <w:ind w:left="6465" w:hanging="360"/>
      </w:pPr>
    </w:lvl>
    <w:lvl w:ilvl="8" w:tplc="FFFFFFFF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0" w15:restartNumberingAfterBreak="0">
    <w:nsid w:val="73277BBA"/>
    <w:multiLevelType w:val="hybridMultilevel"/>
    <w:tmpl w:val="AC84F00C"/>
    <w:lvl w:ilvl="0" w:tplc="04090009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1076323267">
    <w:abstractNumId w:val="1"/>
  </w:num>
  <w:num w:numId="2" w16cid:durableId="1341930488">
    <w:abstractNumId w:val="4"/>
  </w:num>
  <w:num w:numId="3" w16cid:durableId="147136894">
    <w:abstractNumId w:val="0"/>
  </w:num>
  <w:num w:numId="4" w16cid:durableId="1288969953">
    <w:abstractNumId w:val="17"/>
  </w:num>
  <w:num w:numId="5" w16cid:durableId="261305789">
    <w:abstractNumId w:val="15"/>
  </w:num>
  <w:num w:numId="6" w16cid:durableId="1754009046">
    <w:abstractNumId w:val="3"/>
  </w:num>
  <w:num w:numId="7" w16cid:durableId="1715688056">
    <w:abstractNumId w:val="18"/>
  </w:num>
  <w:num w:numId="8" w16cid:durableId="44571777">
    <w:abstractNumId w:val="10"/>
  </w:num>
  <w:num w:numId="9" w16cid:durableId="1404909230">
    <w:abstractNumId w:val="19"/>
  </w:num>
  <w:num w:numId="10" w16cid:durableId="1737316394">
    <w:abstractNumId w:val="2"/>
  </w:num>
  <w:num w:numId="11" w16cid:durableId="509568507">
    <w:abstractNumId w:val="7"/>
  </w:num>
  <w:num w:numId="12" w16cid:durableId="1532962688">
    <w:abstractNumId w:val="5"/>
  </w:num>
  <w:num w:numId="13" w16cid:durableId="638923474">
    <w:abstractNumId w:val="16"/>
  </w:num>
  <w:num w:numId="14" w16cid:durableId="247471973">
    <w:abstractNumId w:val="6"/>
  </w:num>
  <w:num w:numId="15" w16cid:durableId="1600605140">
    <w:abstractNumId w:val="13"/>
  </w:num>
  <w:num w:numId="16" w16cid:durableId="1999990045">
    <w:abstractNumId w:val="9"/>
  </w:num>
  <w:num w:numId="17" w16cid:durableId="512648342">
    <w:abstractNumId w:val="8"/>
  </w:num>
  <w:num w:numId="18" w16cid:durableId="1124810798">
    <w:abstractNumId w:val="14"/>
  </w:num>
  <w:num w:numId="19" w16cid:durableId="195318802">
    <w:abstractNumId w:val="20"/>
  </w:num>
  <w:num w:numId="20" w16cid:durableId="53161271">
    <w:abstractNumId w:val="11"/>
  </w:num>
  <w:num w:numId="21" w16cid:durableId="1528837712">
    <w:abstractNumId w:val="12"/>
  </w:num>
  <w:num w:numId="22" w16cid:durableId="1321806031">
    <w:abstractNumId w:val="4"/>
  </w:num>
  <w:num w:numId="23" w16cid:durableId="1994528291">
    <w:abstractNumId w:val="4"/>
  </w:num>
  <w:num w:numId="24" w16cid:durableId="19809572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C4B"/>
    <w:rsid w:val="00060042"/>
    <w:rsid w:val="00060C13"/>
    <w:rsid w:val="0008685D"/>
    <w:rsid w:val="00090860"/>
    <w:rsid w:val="00112FD7"/>
    <w:rsid w:val="00150ABD"/>
    <w:rsid w:val="001946FC"/>
    <w:rsid w:val="001C3A42"/>
    <w:rsid w:val="00222466"/>
    <w:rsid w:val="00224C4B"/>
    <w:rsid w:val="0024753C"/>
    <w:rsid w:val="00276026"/>
    <w:rsid w:val="002B4549"/>
    <w:rsid w:val="002C12D8"/>
    <w:rsid w:val="002E5A53"/>
    <w:rsid w:val="00301FF4"/>
    <w:rsid w:val="00310F17"/>
    <w:rsid w:val="00322A46"/>
    <w:rsid w:val="003326CB"/>
    <w:rsid w:val="00353B60"/>
    <w:rsid w:val="00376291"/>
    <w:rsid w:val="00380FD1"/>
    <w:rsid w:val="00383D02"/>
    <w:rsid w:val="00385DE7"/>
    <w:rsid w:val="003C1D5E"/>
    <w:rsid w:val="003D1B71"/>
    <w:rsid w:val="004E158A"/>
    <w:rsid w:val="00510623"/>
    <w:rsid w:val="00565C77"/>
    <w:rsid w:val="0056708E"/>
    <w:rsid w:val="005801E5"/>
    <w:rsid w:val="00590471"/>
    <w:rsid w:val="005D01FA"/>
    <w:rsid w:val="00653E17"/>
    <w:rsid w:val="00672571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23214"/>
    <w:rsid w:val="00846CB9"/>
    <w:rsid w:val="008566AA"/>
    <w:rsid w:val="008A1E6E"/>
    <w:rsid w:val="008C024F"/>
    <w:rsid w:val="008C2CFC"/>
    <w:rsid w:val="00901AF6"/>
    <w:rsid w:val="00912DC8"/>
    <w:rsid w:val="009475DC"/>
    <w:rsid w:val="0095017E"/>
    <w:rsid w:val="00967B93"/>
    <w:rsid w:val="009D090F"/>
    <w:rsid w:val="00A31464"/>
    <w:rsid w:val="00A31B16"/>
    <w:rsid w:val="00A33613"/>
    <w:rsid w:val="00A47A8D"/>
    <w:rsid w:val="00A55DB8"/>
    <w:rsid w:val="00A83F50"/>
    <w:rsid w:val="00AC6C7E"/>
    <w:rsid w:val="00B4158A"/>
    <w:rsid w:val="00B6466C"/>
    <w:rsid w:val="00B95235"/>
    <w:rsid w:val="00B976F6"/>
    <w:rsid w:val="00BA1F08"/>
    <w:rsid w:val="00BB1B5D"/>
    <w:rsid w:val="00BC22C7"/>
    <w:rsid w:val="00BC7478"/>
    <w:rsid w:val="00BD195A"/>
    <w:rsid w:val="00C07240"/>
    <w:rsid w:val="00C14078"/>
    <w:rsid w:val="00C22F11"/>
    <w:rsid w:val="00CE1E3D"/>
    <w:rsid w:val="00D053FA"/>
    <w:rsid w:val="00D205E8"/>
    <w:rsid w:val="00D44BD6"/>
    <w:rsid w:val="00DC3F0A"/>
    <w:rsid w:val="00DD5807"/>
    <w:rsid w:val="00E26AED"/>
    <w:rsid w:val="00E73AB8"/>
    <w:rsid w:val="00E90A60"/>
    <w:rsid w:val="00E93190"/>
    <w:rsid w:val="00ED47F7"/>
    <w:rsid w:val="00EE7E09"/>
    <w:rsid w:val="00F0223C"/>
    <w:rsid w:val="00F3235D"/>
    <w:rsid w:val="00F32393"/>
    <w:rsid w:val="00F83AD5"/>
    <w:rsid w:val="00F878BD"/>
    <w:rsid w:val="00FA7E93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3EE6FE82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34"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customStyle="1" w:styleId="5yl5">
    <w:name w:val="_5yl5"/>
    <w:basedOn w:val="DefaultParagraphFont"/>
    <w:rsid w:val="00BC74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9H2\AppData\Local\Microsoft\Office\16.0\DTS\en-US%7b60881169-621E-4A69-81FC-951680E1AD70%7d\%7b0DD39576-A2FE-4255-B52B-DC83F8CA04F6%7dtf78128832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F0006F0F8C440BABBCEF23DF4B105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C0CB47-C2FA-4E7C-BBA0-CBEEC7F8EE9F}"/>
      </w:docPartPr>
      <w:docPartBody>
        <w:p w:rsidR="00414D66" w:rsidRDefault="00000000">
          <w:pPr>
            <w:pStyle w:val="7F0006F0F8C440BABBCEF23DF4B1059C"/>
          </w:pPr>
          <w:r w:rsidRPr="00AC6C7E">
            <w:t>Experience</w:t>
          </w:r>
        </w:p>
      </w:docPartBody>
    </w:docPart>
    <w:docPart>
      <w:docPartPr>
        <w:name w:val="24DDD351B77540239C5DE129F0CB1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126E4E-A471-483C-BDA3-75A62C156387}"/>
      </w:docPartPr>
      <w:docPartBody>
        <w:p w:rsidR="00414D66" w:rsidRDefault="00000000">
          <w:pPr>
            <w:pStyle w:val="24DDD351B77540239C5DE129F0CB1E1C"/>
          </w:pPr>
          <w:r w:rsidRPr="00AC6C7E">
            <w:t>Education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5B1"/>
    <w:rsid w:val="00296882"/>
    <w:rsid w:val="00414D66"/>
    <w:rsid w:val="007655B1"/>
    <w:rsid w:val="00A032C1"/>
    <w:rsid w:val="00A15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F0006F0F8C440BABBCEF23DF4B1059C">
    <w:name w:val="7F0006F0F8C440BABBCEF23DF4B1059C"/>
  </w:style>
  <w:style w:type="paragraph" w:customStyle="1" w:styleId="24DDD351B77540239C5DE129F0CB1E1C">
    <w:name w:val="24DDD351B77540239C5DE129F0CB1E1C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{0DD39576-A2FE-4255-B52B-DC83F8CA04F6}tf78128832_win32</Template>
  <TotalTime>0</TotalTime>
  <Pages>4</Pages>
  <Words>790</Words>
  <Characters>4983</Characters>
  <Application>Microsoft Office Word</Application>
  <DocSecurity>0</DocSecurity>
  <Lines>415</Lines>
  <Paragraphs>174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2022-12-06T07:47:00Z</dcterms:created>
  <dcterms:modified xsi:type="dcterms:W3CDTF">2023-01-09T08:16:00Z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GrammarlyDocumentId">
    <vt:lpwstr>993fe7b40ad7c6c3dfc4a106f99ddd4a5c7abe0b62d36bf63683ead9fbde00b3</vt:lpwstr>
  </property>
</Properties>
</file>